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DVrot"/>
        </w:rPr>
        <w:id w:val="-1778017898"/>
        <w:picture/>
      </w:sdtPr>
      <w:sdtContent>
        <w:p w14:paraId="475157E9" w14:textId="77777777" w:rsidR="00DC7B57" w:rsidRDefault="00C02463" w:rsidP="00C02463">
          <w:pPr>
            <w:pStyle w:val="DVTitelbild"/>
            <w:rPr>
              <w:rStyle w:val="DVrot"/>
            </w:rPr>
          </w:pPr>
          <w:r>
            <w:rPr>
              <w:rStyle w:val="DVrot"/>
              <w:noProof/>
            </w:rPr>
            <w:drawing>
              <wp:inline distT="0" distB="0" distL="0" distR="0" wp14:anchorId="3E24F77D" wp14:editId="0052C9A7">
                <wp:extent cx="6716203" cy="3788358"/>
                <wp:effectExtent l="0" t="0" r="8890" b="3175"/>
                <wp:docPr id="3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16203" cy="3788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6A66123" w14:textId="77777777" w:rsidR="00C02463" w:rsidRDefault="0024195F" w:rsidP="00C02463">
      <w:pPr>
        <w:pStyle w:val="DVStandard"/>
        <w:rPr>
          <w:rStyle w:val="DVro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E0A681" wp14:editId="02D5D09F">
                <wp:simplePos x="0" y="0"/>
                <wp:positionH relativeFrom="margin">
                  <wp:posOffset>635</wp:posOffset>
                </wp:positionH>
                <wp:positionV relativeFrom="paragraph">
                  <wp:posOffset>-1377315</wp:posOffset>
                </wp:positionV>
                <wp:extent cx="6408000" cy="180000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8000" cy="1800000"/>
                        </a:xfrm>
                        <a:prstGeom prst="rect">
                          <a:avLst/>
                        </a:prstGeom>
                        <a:solidFill>
                          <a:srgbClr val="C90C0F">
                            <a:alpha val="65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9683BE" w14:textId="3B4EABCF" w:rsidR="00DA44D8" w:rsidRDefault="006E5A4A" w:rsidP="00DA44D8">
                            <w:pPr>
                              <w:pStyle w:val="DVHeadlineweiss"/>
                            </w:pPr>
                            <w:r>
                              <w:t>Engadiner Seensafari</w:t>
                            </w:r>
                          </w:p>
                          <w:p w14:paraId="3E48D050" w14:textId="73E6DAF4" w:rsidR="00DA44D8" w:rsidRDefault="006E5A4A" w:rsidP="00D20598">
                            <w:pPr>
                              <w:pStyle w:val="DVHeadlineUntertitelweiss"/>
                            </w:pPr>
                            <w:r>
                              <w:t>3 Tage, 5 Seen, unendlich schönes Erlebnis</w:t>
                            </w:r>
                          </w:p>
                          <w:p w14:paraId="0A6C6110" w14:textId="7C9754A1" w:rsidR="00DA44D8" w:rsidRDefault="00E2097A" w:rsidP="00DA44D8">
                            <w:pPr>
                              <w:pStyle w:val="DVHeadlineUntertitelweiss"/>
                            </w:pPr>
                            <w:r>
                              <w:t>21</w:t>
                            </w:r>
                            <w:r w:rsidR="006E5A4A">
                              <w:t xml:space="preserve">. – </w:t>
                            </w:r>
                            <w:r>
                              <w:t>23</w:t>
                            </w:r>
                            <w:r w:rsidR="006E5A4A">
                              <w:t>. August</w:t>
                            </w:r>
                            <w:r w:rsidR="00564E62">
                              <w:t xml:space="preserve"> 202</w:t>
                            </w: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E0A681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.05pt;margin-top:-108.45pt;width:504.55pt;height:141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" fillcolor="#c90c0f" stroked="f" strokeweight=".5pt">
                <v:fill opacity="42662f"/>
                <v:textbox>
                  <w:txbxContent>
                    <w:p w14:paraId="199683BE" w14:textId="3B4EABCF" w:rsidR="00DA44D8" w:rsidRDefault="006E5A4A" w:rsidP="00DA44D8">
                      <w:pPr>
                        <w:pStyle w:val="DVHeadlineweiss"/>
                      </w:pPr>
                      <w:r>
                        <w:t>Engadiner Seensafari</w:t>
                      </w:r>
                    </w:p>
                    <w:p w14:paraId="3E48D050" w14:textId="73E6DAF4" w:rsidR="00DA44D8" w:rsidRDefault="006E5A4A" w:rsidP="00D20598">
                      <w:pPr>
                        <w:pStyle w:val="DVHeadlineUntertitelweiss"/>
                      </w:pPr>
                      <w:r>
                        <w:t>3 Tage, 5 Seen, unendlich schönes Erlebnis</w:t>
                      </w:r>
                    </w:p>
                    <w:p w14:paraId="0A6C6110" w14:textId="7C9754A1" w:rsidR="00DA44D8" w:rsidRDefault="00E2097A" w:rsidP="00DA44D8">
                      <w:pPr>
                        <w:pStyle w:val="DVHeadlineUntertitelweiss"/>
                      </w:pPr>
                      <w:r>
                        <w:t>21</w:t>
                      </w:r>
                      <w:r w:rsidR="006E5A4A">
                        <w:t xml:space="preserve">. – </w:t>
                      </w:r>
                      <w:r>
                        <w:t>23</w:t>
                      </w:r>
                      <w:r w:rsidR="006E5A4A">
                        <w:t>. August</w:t>
                      </w:r>
                      <w:r w:rsidR="00564E62">
                        <w:t xml:space="preserve"> 202</w:t>
                      </w:r>
                      <w: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44D8">
        <w:rPr>
          <w:noProof/>
        </w:rPr>
        <w:drawing>
          <wp:anchor distT="0" distB="0" distL="114300" distR="114300" simplePos="0" relativeHeight="251658240" behindDoc="0" locked="1" layoutInCell="1" allowOverlap="1" wp14:anchorId="2F66E790" wp14:editId="19CE5435">
            <wp:simplePos x="0" y="0"/>
            <wp:positionH relativeFrom="margin">
              <wp:posOffset>4142630</wp:posOffset>
            </wp:positionH>
            <wp:positionV relativeFrom="paragraph">
              <wp:posOffset>-3830955</wp:posOffset>
            </wp:positionV>
            <wp:extent cx="2358000" cy="1033200"/>
            <wp:effectExtent l="0" t="0" r="4445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000" cy="103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926E1" w14:textId="77777777" w:rsidR="00C02463" w:rsidRDefault="00C02463" w:rsidP="00C02463">
      <w:pPr>
        <w:pStyle w:val="DVStandard"/>
        <w:rPr>
          <w:rStyle w:val="DVrot"/>
        </w:rPr>
      </w:pPr>
    </w:p>
    <w:p w14:paraId="16852AD5" w14:textId="77777777" w:rsidR="0024195F" w:rsidRDefault="0024195F" w:rsidP="00C02463">
      <w:pPr>
        <w:pStyle w:val="DVStandard"/>
        <w:rPr>
          <w:rStyle w:val="DVrot"/>
        </w:rPr>
      </w:pPr>
    </w:p>
    <w:p w14:paraId="687009B8" w14:textId="77777777" w:rsidR="005D54BD" w:rsidRDefault="006E5A4A" w:rsidP="000F3EA6">
      <w:pPr>
        <w:pStyle w:val="DVLeadtextschwarz"/>
        <w:rPr>
          <w:rStyle w:val="Fett"/>
          <w:b w:val="0"/>
          <w:bCs w:val="0"/>
        </w:rPr>
      </w:pPr>
      <w:r w:rsidRPr="006E5A4A">
        <w:rPr>
          <w:rStyle w:val="Fett"/>
          <w:b w:val="0"/>
          <w:bCs w:val="0"/>
        </w:rPr>
        <w:t xml:space="preserve">Open Water Abenteuer im Engadin: Wir schwimmen in fünf der schönsten </w:t>
      </w:r>
      <w:proofErr w:type="spellStart"/>
      <w:r w:rsidRPr="006E5A4A">
        <w:rPr>
          <w:rStyle w:val="Fett"/>
          <w:b w:val="0"/>
          <w:bCs w:val="0"/>
        </w:rPr>
        <w:t>Oberengadiner</w:t>
      </w:r>
      <w:proofErr w:type="spellEnd"/>
      <w:r w:rsidRPr="006E5A4A">
        <w:rPr>
          <w:rStyle w:val="Fett"/>
          <w:b w:val="0"/>
          <w:bCs w:val="0"/>
        </w:rPr>
        <w:t xml:space="preserve"> Seen. Ein Freiwassererlebnis der Extraklasse. Dich erwartet ein Open-Water-Schwimmen </w:t>
      </w:r>
      <w:r w:rsidR="00B23B7B">
        <w:rPr>
          <w:rStyle w:val="Fett"/>
          <w:b w:val="0"/>
          <w:bCs w:val="0"/>
        </w:rPr>
        <w:t>v</w:t>
      </w:r>
      <w:r w:rsidR="00B23B7B" w:rsidRPr="006E5A4A">
        <w:rPr>
          <w:rStyle w:val="Fett"/>
          <w:b w:val="0"/>
          <w:bCs w:val="0"/>
        </w:rPr>
        <w:t xml:space="preserve">or spektakulärer Kulisse </w:t>
      </w:r>
      <w:r w:rsidRPr="006E5A4A">
        <w:rPr>
          <w:rStyle w:val="Fett"/>
          <w:b w:val="0"/>
          <w:bCs w:val="0"/>
        </w:rPr>
        <w:t xml:space="preserve">auch in Seen, in welchen sonst </w:t>
      </w:r>
      <w:r w:rsidR="00B23B7B">
        <w:rPr>
          <w:rStyle w:val="Fett"/>
          <w:b w:val="0"/>
          <w:bCs w:val="0"/>
        </w:rPr>
        <w:t>kaum</w:t>
      </w:r>
      <w:r w:rsidRPr="006E5A4A">
        <w:rPr>
          <w:rStyle w:val="Fett"/>
          <w:b w:val="0"/>
          <w:bCs w:val="0"/>
        </w:rPr>
        <w:t xml:space="preserve"> jemand schwimmt.</w:t>
      </w:r>
    </w:p>
    <w:p w14:paraId="0EDB9EC2" w14:textId="2B84EC3E" w:rsidR="00E575CC" w:rsidRPr="006E5A4A" w:rsidRDefault="005D54BD" w:rsidP="000F3EA6">
      <w:pPr>
        <w:pStyle w:val="DVLeadtextschwarz"/>
        <w:rPr>
          <w:b/>
          <w:bCs/>
          <w:sz w:val="22"/>
        </w:rPr>
      </w:pPr>
      <w:r>
        <w:rPr>
          <w:rStyle w:val="Fett"/>
        </w:rPr>
        <w:t xml:space="preserve">Dieses Jahr mit einer neuen Schwimmstrecke im </w:t>
      </w:r>
      <w:proofErr w:type="spellStart"/>
      <w:r>
        <w:rPr>
          <w:rStyle w:val="Fett"/>
        </w:rPr>
        <w:t>Silvaplanersee</w:t>
      </w:r>
      <w:proofErr w:type="spellEnd"/>
      <w:r>
        <w:rPr>
          <w:rStyle w:val="Fett"/>
        </w:rPr>
        <w:t>!</w:t>
      </w:r>
    </w:p>
    <w:tbl>
      <w:tblPr>
        <w:tblStyle w:val="DVLayoutTabelle0"/>
        <w:tblW w:w="5000" w:type="pct"/>
        <w:tblLook w:val="04A0" w:firstRow="1" w:lastRow="0" w:firstColumn="1" w:lastColumn="0" w:noHBand="0" w:noVBand="1"/>
      </w:tblPr>
      <w:tblGrid>
        <w:gridCol w:w="4828"/>
        <w:gridCol w:w="436"/>
        <w:gridCol w:w="4828"/>
      </w:tblGrid>
      <w:tr w:rsidR="00710753" w:rsidRPr="006E5A4A" w14:paraId="6F84D05D" w14:textId="77777777" w:rsidTr="009D7772">
        <w:trPr>
          <w:trHeight w:val="7058"/>
        </w:trPr>
        <w:tc>
          <w:tcPr>
            <w:tcW w:w="2350" w:type="pct"/>
          </w:tcPr>
          <w:p w14:paraId="1A6622E3" w14:textId="08974D3F" w:rsidR="00710753" w:rsidRPr="006E5A4A" w:rsidRDefault="006E5A4A" w:rsidP="00386F65">
            <w:pPr>
              <w:pStyle w:val="DVUntertitelLauftextrot"/>
              <w:rPr>
                <w:rFonts w:ascii="Heebo" w:hAnsi="Heebo" w:cs="Heebo"/>
              </w:rPr>
            </w:pPr>
            <w:r w:rsidRPr="006E5A4A">
              <w:rPr>
                <w:rFonts w:ascii="Heebo" w:hAnsi="Heebo" w:cs="Heebo"/>
              </w:rPr>
              <w:t>Programm</w:t>
            </w:r>
          </w:p>
          <w:p w14:paraId="2E997FFD" w14:textId="29C01C32" w:rsidR="006E5A4A" w:rsidRPr="006E5A4A" w:rsidRDefault="006E5A4A" w:rsidP="006E5A4A">
            <w:pPr>
              <w:spacing w:before="100" w:beforeAutospacing="1" w:after="100" w:afterAutospacing="1" w:line="240" w:lineRule="auto"/>
              <w:rPr>
                <w:rFonts w:eastAsia="Times New Roman" w:cs="Heebo"/>
                <w:szCs w:val="20"/>
                <w:lang w:eastAsia="de-CH"/>
              </w:rPr>
            </w:pPr>
            <w:r w:rsidRPr="006E5A4A">
              <w:rPr>
                <w:rFonts w:eastAsia="Times New Roman" w:cs="Heebo"/>
                <w:b/>
                <w:bCs/>
                <w:szCs w:val="20"/>
                <w:lang w:eastAsia="de-CH"/>
              </w:rPr>
              <w:t>Freitag, 2</w:t>
            </w:r>
            <w:r w:rsidR="00191E53">
              <w:rPr>
                <w:rFonts w:eastAsia="Times New Roman" w:cs="Heebo"/>
                <w:b/>
                <w:bCs/>
                <w:szCs w:val="20"/>
                <w:lang w:eastAsia="de-CH"/>
              </w:rPr>
              <w:t>1</w:t>
            </w:r>
            <w:r w:rsidRPr="006E5A4A">
              <w:rPr>
                <w:rFonts w:eastAsia="Times New Roman" w:cs="Heebo"/>
                <w:b/>
                <w:bCs/>
                <w:szCs w:val="20"/>
                <w:lang w:eastAsia="de-CH"/>
              </w:rPr>
              <w:t>. August 202</w:t>
            </w:r>
            <w:r w:rsidR="00191E53">
              <w:rPr>
                <w:rFonts w:eastAsia="Times New Roman" w:cs="Heebo"/>
                <w:b/>
                <w:bCs/>
                <w:szCs w:val="20"/>
                <w:lang w:eastAsia="de-CH"/>
              </w:rPr>
              <w:t>6</w:t>
            </w:r>
            <w:r>
              <w:rPr>
                <w:rFonts w:eastAsia="Times New Roman" w:cs="Heebo"/>
                <w:b/>
                <w:bCs/>
                <w:szCs w:val="20"/>
                <w:lang w:eastAsia="de-CH"/>
              </w:rPr>
              <w:br/>
            </w:r>
            <w:r w:rsidRPr="006E5A4A">
              <w:rPr>
                <w:rFonts w:eastAsia="Times New Roman" w:cs="Heebo"/>
                <w:szCs w:val="20"/>
                <w:lang w:eastAsia="de-CH"/>
              </w:rPr>
              <w:t xml:space="preserve">Start um 16.30 Uhr in Plaun da Lej mit Briefing. Danach durchschwimmen des </w:t>
            </w:r>
            <w:proofErr w:type="spellStart"/>
            <w:r w:rsidRPr="006E5A4A">
              <w:rPr>
                <w:rFonts w:eastAsia="Times New Roman" w:cs="Heebo"/>
                <w:szCs w:val="20"/>
                <w:lang w:eastAsia="de-CH"/>
              </w:rPr>
              <w:t>Silsersees</w:t>
            </w:r>
            <w:proofErr w:type="spellEnd"/>
            <w:r w:rsidRPr="006E5A4A">
              <w:rPr>
                <w:rFonts w:eastAsia="Times New Roman" w:cs="Heebo"/>
                <w:szCs w:val="20"/>
                <w:lang w:eastAsia="de-CH"/>
              </w:rPr>
              <w:t xml:space="preserve"> via Halbinsel </w:t>
            </w:r>
            <w:proofErr w:type="spellStart"/>
            <w:r w:rsidRPr="006E5A4A">
              <w:rPr>
                <w:rFonts w:eastAsia="Times New Roman" w:cs="Heebo"/>
                <w:szCs w:val="20"/>
                <w:lang w:eastAsia="de-CH"/>
              </w:rPr>
              <w:t>Chastè</w:t>
            </w:r>
            <w:proofErr w:type="spellEnd"/>
            <w:r w:rsidRPr="006E5A4A">
              <w:rPr>
                <w:rFonts w:eastAsia="Times New Roman" w:cs="Heebo"/>
                <w:szCs w:val="20"/>
                <w:lang w:eastAsia="de-CH"/>
              </w:rPr>
              <w:t xml:space="preserve"> nach Sils Baselgia. Gemeinsames Nachtessen (auf eigene Rechnung)</w:t>
            </w:r>
            <w:r>
              <w:rPr>
                <w:rFonts w:eastAsia="Times New Roman" w:cs="Heebo"/>
                <w:szCs w:val="20"/>
                <w:lang w:eastAsia="de-CH"/>
              </w:rPr>
              <w:br/>
            </w:r>
            <w:r w:rsidRPr="006E5A4A">
              <w:rPr>
                <w:rFonts w:eastAsia="Times New Roman" w:cs="Heebo"/>
                <w:b/>
                <w:bCs/>
                <w:szCs w:val="20"/>
                <w:lang w:eastAsia="de-CH"/>
              </w:rPr>
              <w:t>Samstag, 2</w:t>
            </w:r>
            <w:r w:rsidR="00191E53">
              <w:rPr>
                <w:rFonts w:eastAsia="Times New Roman" w:cs="Heebo"/>
                <w:b/>
                <w:bCs/>
                <w:szCs w:val="20"/>
                <w:lang w:eastAsia="de-CH"/>
              </w:rPr>
              <w:t>2</w:t>
            </w:r>
            <w:r w:rsidRPr="006E5A4A">
              <w:rPr>
                <w:rFonts w:eastAsia="Times New Roman" w:cs="Heebo"/>
                <w:b/>
                <w:bCs/>
                <w:szCs w:val="20"/>
                <w:lang w:eastAsia="de-CH"/>
              </w:rPr>
              <w:t>. August 202</w:t>
            </w:r>
            <w:r w:rsidR="00191E53">
              <w:rPr>
                <w:rFonts w:eastAsia="Times New Roman" w:cs="Heebo"/>
                <w:b/>
                <w:bCs/>
                <w:szCs w:val="20"/>
                <w:lang w:eastAsia="de-CH"/>
              </w:rPr>
              <w:t>6</w:t>
            </w:r>
            <w:r>
              <w:rPr>
                <w:rFonts w:eastAsia="Times New Roman" w:cs="Heebo"/>
                <w:b/>
                <w:bCs/>
                <w:szCs w:val="20"/>
                <w:lang w:eastAsia="de-CH"/>
              </w:rPr>
              <w:br/>
            </w:r>
            <w:r w:rsidRPr="006E5A4A">
              <w:rPr>
                <w:rFonts w:eastAsia="Times New Roman" w:cs="Heebo"/>
                <w:szCs w:val="20"/>
                <w:lang w:eastAsia="de-CH"/>
              </w:rPr>
              <w:t xml:space="preserve">Zwei schöne Strecken im </w:t>
            </w:r>
            <w:proofErr w:type="spellStart"/>
            <w:r w:rsidRPr="006E5A4A">
              <w:rPr>
                <w:rFonts w:eastAsia="Times New Roman" w:cs="Heebo"/>
                <w:szCs w:val="20"/>
                <w:lang w:eastAsia="de-CH"/>
              </w:rPr>
              <w:t>Silvaplaner</w:t>
            </w:r>
            <w:proofErr w:type="spellEnd"/>
            <w:r>
              <w:rPr>
                <w:rFonts w:eastAsia="Times New Roman" w:cs="Heebo"/>
                <w:szCs w:val="20"/>
                <w:lang w:eastAsia="de-CH"/>
              </w:rPr>
              <w:t>-</w:t>
            </w:r>
            <w:r w:rsidRPr="006E5A4A">
              <w:rPr>
                <w:rFonts w:eastAsia="Times New Roman" w:cs="Heebo"/>
                <w:szCs w:val="20"/>
                <w:lang w:eastAsia="de-CH"/>
              </w:rPr>
              <w:t xml:space="preserve"> &amp; </w:t>
            </w:r>
            <w:proofErr w:type="spellStart"/>
            <w:r w:rsidRPr="006E5A4A">
              <w:rPr>
                <w:rFonts w:eastAsia="Times New Roman" w:cs="Heebo"/>
                <w:szCs w:val="20"/>
                <w:lang w:eastAsia="de-CH"/>
              </w:rPr>
              <w:t>Champfèrersee</w:t>
            </w:r>
            <w:proofErr w:type="spellEnd"/>
            <w:r>
              <w:rPr>
                <w:rFonts w:eastAsia="Times New Roman" w:cs="Heebo"/>
                <w:szCs w:val="20"/>
                <w:lang w:eastAsia="de-CH"/>
              </w:rPr>
              <w:t xml:space="preserve">. </w:t>
            </w:r>
            <w:r w:rsidRPr="006E5A4A">
              <w:rPr>
                <w:rFonts w:eastAsia="Times New Roman" w:cs="Heebo"/>
                <w:szCs w:val="20"/>
                <w:lang w:eastAsia="de-CH"/>
              </w:rPr>
              <w:t>Gemeinsames Mittag</w:t>
            </w:r>
            <w:r>
              <w:rPr>
                <w:rFonts w:eastAsia="Times New Roman" w:cs="Heebo"/>
                <w:szCs w:val="20"/>
                <w:lang w:eastAsia="de-CH"/>
              </w:rPr>
              <w:t>- und Nachtessen</w:t>
            </w:r>
            <w:r w:rsidRPr="006E5A4A">
              <w:rPr>
                <w:rFonts w:eastAsia="Times New Roman" w:cs="Heebo"/>
                <w:szCs w:val="20"/>
                <w:lang w:eastAsia="de-CH"/>
              </w:rPr>
              <w:t xml:space="preserve"> (auf eigene Rechnung)</w:t>
            </w:r>
            <w:r>
              <w:rPr>
                <w:rFonts w:eastAsia="Times New Roman" w:cs="Heebo"/>
                <w:szCs w:val="20"/>
                <w:lang w:eastAsia="de-CH"/>
              </w:rPr>
              <w:t xml:space="preserve">. </w:t>
            </w:r>
            <w:r>
              <w:rPr>
                <w:rFonts w:eastAsia="Times New Roman" w:cs="Heebo"/>
                <w:szCs w:val="20"/>
                <w:lang w:eastAsia="de-CH"/>
              </w:rPr>
              <w:br/>
            </w:r>
            <w:r w:rsidRPr="006E5A4A">
              <w:rPr>
                <w:rFonts w:eastAsia="Times New Roman" w:cs="Heebo"/>
                <w:b/>
                <w:bCs/>
                <w:szCs w:val="20"/>
                <w:lang w:eastAsia="de-CH"/>
              </w:rPr>
              <w:t>Sonntag, 2</w:t>
            </w:r>
            <w:r w:rsidR="00191E53">
              <w:rPr>
                <w:rFonts w:eastAsia="Times New Roman" w:cs="Heebo"/>
                <w:b/>
                <w:bCs/>
                <w:szCs w:val="20"/>
                <w:lang w:eastAsia="de-CH"/>
              </w:rPr>
              <w:t>3</w:t>
            </w:r>
            <w:r w:rsidRPr="006E5A4A">
              <w:rPr>
                <w:rFonts w:eastAsia="Times New Roman" w:cs="Heebo"/>
                <w:b/>
                <w:bCs/>
                <w:szCs w:val="20"/>
                <w:lang w:eastAsia="de-CH"/>
              </w:rPr>
              <w:t>. August 202</w:t>
            </w:r>
            <w:r w:rsidR="00191E53">
              <w:rPr>
                <w:rFonts w:eastAsia="Times New Roman" w:cs="Heebo"/>
                <w:b/>
                <w:bCs/>
                <w:szCs w:val="20"/>
                <w:lang w:eastAsia="de-CH"/>
              </w:rPr>
              <w:t>6</w:t>
            </w:r>
            <w:r>
              <w:rPr>
                <w:rFonts w:eastAsia="Times New Roman" w:cs="Heebo"/>
                <w:b/>
                <w:bCs/>
                <w:szCs w:val="20"/>
                <w:lang w:eastAsia="de-CH"/>
              </w:rPr>
              <w:br/>
            </w:r>
            <w:r w:rsidRPr="006E5A4A">
              <w:rPr>
                <w:rFonts w:eastAsia="Times New Roman" w:cs="Heebo"/>
                <w:szCs w:val="20"/>
                <w:lang w:eastAsia="de-CH"/>
              </w:rPr>
              <w:t xml:space="preserve">Zwei schöne Strecken im </w:t>
            </w:r>
            <w:proofErr w:type="spellStart"/>
            <w:r w:rsidRPr="006E5A4A">
              <w:rPr>
                <w:rFonts w:eastAsia="Times New Roman" w:cs="Heebo"/>
                <w:szCs w:val="20"/>
                <w:lang w:eastAsia="de-CH"/>
              </w:rPr>
              <w:t>St.Moritzer</w:t>
            </w:r>
            <w:proofErr w:type="spellEnd"/>
            <w:r>
              <w:rPr>
                <w:rFonts w:eastAsia="Times New Roman" w:cs="Heebo"/>
                <w:szCs w:val="20"/>
                <w:lang w:eastAsia="de-CH"/>
              </w:rPr>
              <w:t>-</w:t>
            </w:r>
            <w:r w:rsidRPr="006E5A4A">
              <w:rPr>
                <w:rFonts w:eastAsia="Times New Roman" w:cs="Heebo"/>
                <w:szCs w:val="20"/>
                <w:lang w:eastAsia="de-CH"/>
              </w:rPr>
              <w:t xml:space="preserve"> &amp; </w:t>
            </w:r>
            <w:proofErr w:type="spellStart"/>
            <w:r w:rsidRPr="006E5A4A">
              <w:rPr>
                <w:rFonts w:eastAsia="Times New Roman" w:cs="Heebo"/>
                <w:szCs w:val="20"/>
                <w:lang w:eastAsia="de-CH"/>
              </w:rPr>
              <w:t>Stazersee</w:t>
            </w:r>
            <w:proofErr w:type="spellEnd"/>
            <w:r w:rsidRPr="006E5A4A">
              <w:rPr>
                <w:rFonts w:eastAsia="Times New Roman" w:cs="Heebo"/>
                <w:szCs w:val="20"/>
                <w:lang w:eastAsia="de-CH"/>
              </w:rPr>
              <w:br/>
              <w:t>Gemeinsames Mittagessen (auf eigene Rechnung)</w:t>
            </w:r>
          </w:p>
          <w:p w14:paraId="2B1040D3" w14:textId="77777777" w:rsidR="00420A98" w:rsidRPr="006E5A4A" w:rsidRDefault="00420A98" w:rsidP="00420A98">
            <w:pPr>
              <w:pStyle w:val="DVUntertitelLauftextrot"/>
              <w:rPr>
                <w:rFonts w:ascii="Heebo" w:hAnsi="Heebo" w:cs="Heebo"/>
              </w:rPr>
            </w:pPr>
            <w:r w:rsidRPr="006E5A4A">
              <w:rPr>
                <w:rFonts w:ascii="Heebo" w:hAnsi="Heebo" w:cs="Heebo"/>
              </w:rPr>
              <w:t>Coach</w:t>
            </w:r>
            <w:r>
              <w:rPr>
                <w:rFonts w:ascii="Heebo" w:hAnsi="Heebo" w:cs="Heebo"/>
              </w:rPr>
              <w:t>es</w:t>
            </w:r>
          </w:p>
          <w:p w14:paraId="6A30D6AB" w14:textId="77777777" w:rsidR="00B23B7B" w:rsidRDefault="00420A98" w:rsidP="00420A98">
            <w:pPr>
              <w:pStyle w:val="DVTermine"/>
              <w:rPr>
                <w:rFonts w:cs="Heebo"/>
              </w:rPr>
            </w:pPr>
            <w:r w:rsidRPr="006E5A4A">
              <w:rPr>
                <w:rFonts w:cs="Heebo"/>
              </w:rPr>
              <w:t>Du wirst von Michael «Micky» Tronczik</w:t>
            </w:r>
            <w:r w:rsidR="00B23B7B">
              <w:rPr>
                <w:rFonts w:cs="Heebo"/>
              </w:rPr>
              <w:t xml:space="preserve"> &amp;</w:t>
            </w:r>
            <w:r w:rsidRPr="006E5A4A">
              <w:rPr>
                <w:rFonts w:cs="Heebo"/>
              </w:rPr>
              <w:t xml:space="preserve"> </w:t>
            </w:r>
            <w:r>
              <w:rPr>
                <w:rFonts w:cs="Heebo"/>
              </w:rPr>
              <w:t xml:space="preserve">Susanne Reisinger </w:t>
            </w:r>
            <w:r w:rsidRPr="006E5A4A">
              <w:rPr>
                <w:rFonts w:cs="Heebo"/>
              </w:rPr>
              <w:t xml:space="preserve">betreut. </w:t>
            </w:r>
          </w:p>
          <w:p w14:paraId="7CE053F3" w14:textId="45019EAB" w:rsidR="00B23B7B" w:rsidRDefault="00420A98" w:rsidP="00420A98">
            <w:pPr>
              <w:pStyle w:val="DVTermine"/>
              <w:rPr>
                <w:rFonts w:cs="Heebo"/>
              </w:rPr>
            </w:pPr>
            <w:r>
              <w:rPr>
                <w:rFonts w:cs="Heebo"/>
              </w:rPr>
              <w:t>Micky</w:t>
            </w:r>
            <w:r w:rsidRPr="006E5A4A">
              <w:rPr>
                <w:rFonts w:cs="Heebo"/>
              </w:rPr>
              <w:t xml:space="preserve"> ist ehemaliger Spitzenschwimmer</w:t>
            </w:r>
            <w:r w:rsidR="00B23B7B">
              <w:rPr>
                <w:rFonts w:cs="Heebo"/>
              </w:rPr>
              <w:t xml:space="preserve"> und</w:t>
            </w:r>
            <w:r w:rsidRPr="006E5A4A">
              <w:rPr>
                <w:rFonts w:cs="Heebo"/>
              </w:rPr>
              <w:t xml:space="preserve"> bekannte</w:t>
            </w:r>
            <w:r w:rsidR="00B23B7B">
              <w:rPr>
                <w:rFonts w:cs="Heebo"/>
              </w:rPr>
              <w:t>ste</w:t>
            </w:r>
            <w:r w:rsidRPr="006E5A4A">
              <w:rPr>
                <w:rFonts w:cs="Heebo"/>
              </w:rPr>
              <w:t xml:space="preserve">r </w:t>
            </w:r>
            <w:r w:rsidR="00B23B7B">
              <w:rPr>
                <w:rFonts w:cs="Heebo"/>
              </w:rPr>
              <w:t>Open-Water</w:t>
            </w:r>
            <w:r w:rsidRPr="006E5A4A">
              <w:rPr>
                <w:rFonts w:cs="Heebo"/>
              </w:rPr>
              <w:t>-Coach</w:t>
            </w:r>
            <w:r w:rsidR="00B23B7B">
              <w:rPr>
                <w:rFonts w:cs="Heebo"/>
              </w:rPr>
              <w:t xml:space="preserve"> der Schweiz</w:t>
            </w:r>
            <w:r w:rsidRPr="006E5A4A">
              <w:rPr>
                <w:rFonts w:cs="Heebo"/>
              </w:rPr>
              <w:t>.</w:t>
            </w:r>
            <w:r>
              <w:rPr>
                <w:rFonts w:cs="Heebo"/>
              </w:rPr>
              <w:t xml:space="preserve"> </w:t>
            </w:r>
          </w:p>
          <w:p w14:paraId="2993A589" w14:textId="0FFD20CF" w:rsidR="00420A98" w:rsidRPr="006E5A4A" w:rsidRDefault="00420A98" w:rsidP="00420A98">
            <w:pPr>
              <w:pStyle w:val="DVTermine"/>
              <w:rPr>
                <w:rFonts w:cs="Heebo"/>
              </w:rPr>
            </w:pPr>
            <w:r>
              <w:rPr>
                <w:rFonts w:cs="Heebo"/>
              </w:rPr>
              <w:t xml:space="preserve">Susanne ist Schwimmcoach und </w:t>
            </w:r>
            <w:proofErr w:type="spellStart"/>
            <w:r w:rsidR="00B23B7B">
              <w:rPr>
                <w:rFonts w:cs="Heebo"/>
              </w:rPr>
              <w:t>Swimrunnerin</w:t>
            </w:r>
            <w:proofErr w:type="spellEnd"/>
            <w:r>
              <w:rPr>
                <w:rFonts w:cs="Heebo"/>
              </w:rPr>
              <w:t xml:space="preserve"> und lebt im Engadin</w:t>
            </w:r>
            <w:r w:rsidR="00B23B7B">
              <w:rPr>
                <w:rFonts w:cs="Heebo"/>
              </w:rPr>
              <w:t>. Sie</w:t>
            </w:r>
            <w:r>
              <w:rPr>
                <w:rFonts w:cs="Heebo"/>
              </w:rPr>
              <w:t xml:space="preserve"> kennt </w:t>
            </w:r>
            <w:r w:rsidR="00B23B7B">
              <w:rPr>
                <w:rFonts w:cs="Heebo"/>
              </w:rPr>
              <w:t>die</w:t>
            </w:r>
            <w:r>
              <w:rPr>
                <w:rFonts w:cs="Heebo"/>
              </w:rPr>
              <w:t xml:space="preserve"> Seen </w:t>
            </w:r>
            <w:r w:rsidR="00B23B7B">
              <w:rPr>
                <w:rFonts w:cs="Heebo"/>
              </w:rPr>
              <w:t>wie</w:t>
            </w:r>
            <w:r>
              <w:rPr>
                <w:rFonts w:cs="Heebo"/>
              </w:rPr>
              <w:t xml:space="preserve"> </w:t>
            </w:r>
            <w:r w:rsidR="00B23B7B">
              <w:rPr>
                <w:rFonts w:cs="Heebo"/>
              </w:rPr>
              <w:t>ihre Westentasche</w:t>
            </w:r>
            <w:r>
              <w:rPr>
                <w:rFonts w:cs="Heebo"/>
              </w:rPr>
              <w:t xml:space="preserve">. </w:t>
            </w:r>
          </w:p>
          <w:p w14:paraId="693E4429" w14:textId="77777777" w:rsidR="00CD046C" w:rsidRPr="006E5A4A" w:rsidRDefault="00CD046C" w:rsidP="00710753">
            <w:pPr>
              <w:rPr>
                <w:rFonts w:cs="Heebo"/>
              </w:rPr>
            </w:pPr>
          </w:p>
          <w:p w14:paraId="4AF15A78" w14:textId="010B73F0" w:rsidR="00710753" w:rsidRPr="006E5A4A" w:rsidRDefault="000E48BC" w:rsidP="000E48BC">
            <w:pPr>
              <w:pStyle w:val="DVTermine"/>
              <w:rPr>
                <w:rFonts w:cs="Heebo"/>
              </w:rPr>
            </w:pPr>
            <w:r w:rsidRPr="006E5A4A">
              <w:rPr>
                <w:rFonts w:cs="Heebo"/>
              </w:rPr>
              <w:t xml:space="preserve"> </w:t>
            </w:r>
          </w:p>
        </w:tc>
        <w:tc>
          <w:tcPr>
            <w:tcW w:w="212" w:type="pct"/>
          </w:tcPr>
          <w:p w14:paraId="282887E2" w14:textId="77777777" w:rsidR="00710753" w:rsidRPr="006E5A4A" w:rsidRDefault="00710753" w:rsidP="00386F65">
            <w:pPr>
              <w:pStyle w:val="DVLauftextAufzhlung"/>
              <w:numPr>
                <w:ilvl w:val="0"/>
                <w:numId w:val="0"/>
              </w:numPr>
              <w:rPr>
                <w:rFonts w:cs="Heebo"/>
              </w:rPr>
            </w:pPr>
          </w:p>
        </w:tc>
        <w:tc>
          <w:tcPr>
            <w:tcW w:w="2350" w:type="pct"/>
          </w:tcPr>
          <w:p w14:paraId="73E9BC7A" w14:textId="6DDC0F41" w:rsidR="00710753" w:rsidRPr="006E5A4A" w:rsidRDefault="00710753" w:rsidP="00DC7B57">
            <w:pPr>
              <w:pStyle w:val="DVUntertitelLauftextrot"/>
              <w:rPr>
                <w:rFonts w:ascii="Heebo" w:hAnsi="Heebo" w:cs="Heebo"/>
              </w:rPr>
            </w:pPr>
            <w:r w:rsidRPr="006E5A4A">
              <w:rPr>
                <w:rFonts w:ascii="Heebo" w:hAnsi="Heebo" w:cs="Heebo"/>
              </w:rPr>
              <w:t>Kosten</w:t>
            </w:r>
            <w:r w:rsidR="00A01DB4">
              <w:rPr>
                <w:rFonts w:ascii="Heebo" w:hAnsi="Heebo" w:cs="Heebo"/>
              </w:rPr>
              <w:t>, Hotelvarianten</w:t>
            </w:r>
          </w:p>
          <w:p w14:paraId="3AE29AAD" w14:textId="4164E558" w:rsidR="006E5A4A" w:rsidRPr="006E5A4A" w:rsidRDefault="00420A98" w:rsidP="006E5A4A">
            <w:pPr>
              <w:pStyle w:val="DVTermine"/>
              <w:rPr>
                <w:rFonts w:eastAsia="Times New Roman"/>
                <w:lang w:eastAsia="de-CH"/>
              </w:rPr>
            </w:pPr>
            <w:r>
              <w:rPr>
                <w:rFonts w:eastAsia="Times New Roman"/>
                <w:b/>
                <w:bCs/>
                <w:lang w:eastAsia="de-CH"/>
              </w:rPr>
              <w:br/>
            </w:r>
            <w:r w:rsidR="006E5A4A" w:rsidRPr="006E5A4A">
              <w:rPr>
                <w:rFonts w:eastAsia="Times New Roman"/>
                <w:b/>
                <w:bCs/>
                <w:lang w:eastAsia="de-CH"/>
              </w:rPr>
              <w:t>Schwimmpaket</w:t>
            </w:r>
            <w:r w:rsidR="006E5A4A" w:rsidRPr="006E5A4A">
              <w:rPr>
                <w:rFonts w:eastAsia="Times New Roman"/>
                <w:lang w:eastAsia="de-CH"/>
              </w:rPr>
              <w:t xml:space="preserve">: CHF 350.- (Buchung ab </w:t>
            </w:r>
            <w:r w:rsidR="00A01DB4">
              <w:rPr>
                <w:rFonts w:eastAsia="Times New Roman"/>
                <w:lang w:eastAsia="de-CH"/>
              </w:rPr>
              <w:t>14</w:t>
            </w:r>
            <w:r w:rsidR="006E5A4A" w:rsidRPr="006E5A4A">
              <w:rPr>
                <w:rFonts w:eastAsia="Times New Roman"/>
                <w:lang w:eastAsia="de-CH"/>
              </w:rPr>
              <w:t xml:space="preserve">. Juli: CHF 370.-) pro Person. Inklusivleistungen Schwimmpaket: Planung der Strecken, Betreuung durch </w:t>
            </w:r>
            <w:proofErr w:type="spellStart"/>
            <w:r w:rsidR="006E5A4A" w:rsidRPr="006E5A4A">
              <w:rPr>
                <w:rFonts w:eastAsia="Times New Roman"/>
                <w:lang w:eastAsia="de-CH"/>
              </w:rPr>
              <w:t>Schwimmcoaches</w:t>
            </w:r>
            <w:proofErr w:type="spellEnd"/>
            <w:r w:rsidR="006E5A4A" w:rsidRPr="006E5A4A">
              <w:rPr>
                <w:rFonts w:eastAsia="Times New Roman"/>
                <w:lang w:eastAsia="de-CH"/>
              </w:rPr>
              <w:t xml:space="preserve">, Effektentransport zwischen Start- und Zielpunkt, kleine Verpflegung nach jeder Schwimmstrecke. </w:t>
            </w:r>
            <w:r w:rsidR="006E5A4A" w:rsidRPr="006E5A4A">
              <w:rPr>
                <w:rFonts w:eastAsia="Times New Roman"/>
                <w:lang w:eastAsia="de-CH"/>
              </w:rPr>
              <w:br/>
              <w:t>An-/Abreise zu den Seen gemeinsam mit öV (öV bei Hotelübernachtung inklusive).</w:t>
            </w:r>
            <w:r>
              <w:rPr>
                <w:rFonts w:eastAsia="Times New Roman"/>
                <w:lang w:eastAsia="de-CH"/>
              </w:rPr>
              <w:br/>
            </w:r>
          </w:p>
          <w:p w14:paraId="2254A1FC" w14:textId="026D9FA1" w:rsidR="006E5A4A" w:rsidRPr="006E5A4A" w:rsidRDefault="006E5A4A" w:rsidP="00420A98">
            <w:pPr>
              <w:pStyle w:val="DVTermine"/>
              <w:rPr>
                <w:rFonts w:eastAsia="Times New Roman"/>
                <w:lang w:eastAsia="de-CH"/>
              </w:rPr>
            </w:pPr>
            <w:r w:rsidRPr="006E5A4A">
              <w:rPr>
                <w:rFonts w:eastAsia="Times New Roman"/>
                <w:b/>
                <w:bCs/>
                <w:lang w:eastAsia="de-CH"/>
              </w:rPr>
              <w:t>Übernachtung</w:t>
            </w:r>
            <w:r w:rsidRPr="006E5A4A">
              <w:rPr>
                <w:rFonts w:eastAsia="Times New Roman"/>
                <w:lang w:eastAsia="de-CH"/>
              </w:rPr>
              <w:t xml:space="preserve">: Hotels in Pontresina (Preis pro Person für zwei Nächte, Basis Doppelbelegung. Inkl. Frühstück, inkl. öV. Preise garantiert bis </w:t>
            </w:r>
            <w:r w:rsidR="00A01DB4">
              <w:rPr>
                <w:rFonts w:eastAsia="Times New Roman"/>
                <w:lang w:eastAsia="de-CH"/>
              </w:rPr>
              <w:t>9</w:t>
            </w:r>
            <w:r w:rsidRPr="006E5A4A">
              <w:rPr>
                <w:rFonts w:eastAsia="Times New Roman"/>
                <w:lang w:eastAsia="de-CH"/>
              </w:rPr>
              <w:t>. Juli</w:t>
            </w:r>
            <w:r w:rsidR="00A01DB4">
              <w:rPr>
                <w:rFonts w:eastAsia="Times New Roman"/>
                <w:lang w:eastAsia="de-CH"/>
              </w:rPr>
              <w:t>. Einzelzimmerpreise auf Anfrage</w:t>
            </w:r>
            <w:r w:rsidRPr="006E5A4A">
              <w:rPr>
                <w:rFonts w:eastAsia="Times New Roman"/>
                <w:lang w:eastAsia="de-CH"/>
              </w:rPr>
              <w:t>)</w:t>
            </w:r>
          </w:p>
          <w:p w14:paraId="1880459D" w14:textId="1F5086AA" w:rsidR="00420A98" w:rsidRDefault="006E5A4A" w:rsidP="00420A98">
            <w:pPr>
              <w:pStyle w:val="DVTermine"/>
              <w:rPr>
                <w:rFonts w:eastAsia="Times New Roman"/>
                <w:lang w:eastAsia="de-CH"/>
              </w:rPr>
            </w:pPr>
            <w:r w:rsidRPr="006E5A4A">
              <w:rPr>
                <w:rFonts w:eastAsia="Times New Roman"/>
                <w:lang w:eastAsia="de-CH"/>
              </w:rPr>
              <w:t>Hotel Allegra: 2</w:t>
            </w:r>
            <w:r w:rsidR="00A01DB4">
              <w:rPr>
                <w:rFonts w:eastAsia="Times New Roman"/>
                <w:lang w:eastAsia="de-CH"/>
              </w:rPr>
              <w:t>6</w:t>
            </w:r>
            <w:r w:rsidRPr="006E5A4A">
              <w:rPr>
                <w:rFonts w:eastAsia="Times New Roman"/>
                <w:lang w:eastAsia="de-CH"/>
              </w:rPr>
              <w:t>0.-/Person für 2 Nächte</w:t>
            </w:r>
            <w:r w:rsidRPr="006E5A4A">
              <w:rPr>
                <w:rFonts w:eastAsia="Times New Roman"/>
                <w:lang w:eastAsia="de-CH"/>
              </w:rPr>
              <w:br/>
              <w:t xml:space="preserve">Hotel </w:t>
            </w:r>
            <w:r w:rsidR="00E2097A">
              <w:rPr>
                <w:rFonts w:eastAsia="Times New Roman"/>
                <w:lang w:eastAsia="de-CH"/>
              </w:rPr>
              <w:t>Mulin</w:t>
            </w:r>
            <w:r w:rsidRPr="006E5A4A">
              <w:rPr>
                <w:rFonts w:eastAsia="Times New Roman"/>
                <w:lang w:eastAsia="de-CH"/>
              </w:rPr>
              <w:t xml:space="preserve">: </w:t>
            </w:r>
            <w:r w:rsidR="00E2097A">
              <w:rPr>
                <w:rFonts w:eastAsia="Times New Roman"/>
                <w:lang w:eastAsia="de-CH"/>
              </w:rPr>
              <w:t>265</w:t>
            </w:r>
            <w:r w:rsidRPr="006E5A4A">
              <w:rPr>
                <w:rFonts w:eastAsia="Times New Roman"/>
                <w:lang w:eastAsia="de-CH"/>
              </w:rPr>
              <w:t>.-/Person für 2 Nächte</w:t>
            </w:r>
            <w:r w:rsidRPr="006E5A4A">
              <w:rPr>
                <w:rFonts w:eastAsia="Times New Roman"/>
                <w:lang w:eastAsia="de-CH"/>
              </w:rPr>
              <w:br/>
            </w:r>
          </w:p>
          <w:p w14:paraId="28DFDAE8" w14:textId="77777777" w:rsidR="00E2097A" w:rsidRDefault="00E2097A" w:rsidP="00420A98">
            <w:pPr>
              <w:pStyle w:val="DVTermine"/>
              <w:rPr>
                <w:rFonts w:eastAsia="Times New Roman"/>
                <w:lang w:eastAsia="de-CH"/>
              </w:rPr>
            </w:pPr>
          </w:p>
          <w:p w14:paraId="45FC4AB0" w14:textId="2E4227E7" w:rsidR="00420A98" w:rsidRPr="00A01DB4" w:rsidRDefault="00420A98" w:rsidP="00A01DB4">
            <w:pPr>
              <w:pStyle w:val="DVUntertitelLauftextrot"/>
              <w:rPr>
                <w:rFonts w:ascii="Heebo" w:hAnsi="Heebo" w:cs="Heebo"/>
              </w:rPr>
            </w:pPr>
            <w:r w:rsidRPr="00A01DB4">
              <w:rPr>
                <w:rFonts w:ascii="Heebo" w:hAnsi="Heebo" w:cs="Heebo"/>
              </w:rPr>
              <w:t>Informationen und Anmeldung</w:t>
            </w:r>
          </w:p>
          <w:p w14:paraId="0BC44179" w14:textId="610EE5C4" w:rsidR="00420A98" w:rsidRPr="006E5A4A" w:rsidRDefault="00420A98" w:rsidP="00420A98">
            <w:pPr>
              <w:pStyle w:val="DVTermine"/>
            </w:pPr>
            <w:r>
              <w:t xml:space="preserve">Für mehr Informationen sowie Anmeldung wendest du dich an einen der Organisatoren: </w:t>
            </w:r>
            <w:r>
              <w:br/>
              <w:t xml:space="preserve">Susanne Reisinger: </w:t>
            </w:r>
            <w:hyperlink r:id="rId10" w:history="1">
              <w:r w:rsidRPr="00066499">
                <w:rPr>
                  <w:rStyle w:val="Hyperlink"/>
                </w:rPr>
                <w:t>mail@susannereisinger.ch</w:t>
              </w:r>
            </w:hyperlink>
            <w:r>
              <w:br/>
              <w:t xml:space="preserve">Michael "Micky" Tronczik: </w:t>
            </w:r>
            <w:hyperlink r:id="rId11" w:history="1">
              <w:r w:rsidRPr="00066499">
                <w:rPr>
                  <w:rStyle w:val="Hyperlink"/>
                </w:rPr>
                <w:t>michael@tronczik.com</w:t>
              </w:r>
            </w:hyperlink>
            <w:r>
              <w:br/>
            </w:r>
          </w:p>
          <w:p w14:paraId="71AF5CB7" w14:textId="0EC8F897" w:rsidR="00420A98" w:rsidRPr="006E5A4A" w:rsidRDefault="00420A98" w:rsidP="009D7772">
            <w:pPr>
              <w:pStyle w:val="DVStandard"/>
              <w:jc w:val="center"/>
              <w:rPr>
                <w:rFonts w:cs="Heebo"/>
              </w:rPr>
            </w:pPr>
            <w:r>
              <w:rPr>
                <w:rFonts w:cs="Heebo"/>
                <w:noProof/>
              </w:rPr>
              <w:drawing>
                <wp:inline distT="0" distB="0" distL="0" distR="0" wp14:anchorId="3195749B" wp14:editId="5AB8D867">
                  <wp:extent cx="786794" cy="561821"/>
                  <wp:effectExtent l="0" t="0" r="0" b="0"/>
                  <wp:docPr id="146950182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454" cy="575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3A719A" w14:textId="77777777" w:rsidR="00386F65" w:rsidRDefault="00386F65" w:rsidP="00A01DB4"/>
    <w:sectPr w:rsidR="00386F65" w:rsidSect="00710753">
      <w:footerReference w:type="default" r:id="rId13"/>
      <w:pgSz w:w="11906" w:h="16838" w:code="9"/>
      <w:pgMar w:top="340" w:right="907" w:bottom="454" w:left="907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60EBE" w14:textId="77777777" w:rsidR="00C23D80" w:rsidRDefault="00C23D80" w:rsidP="00DC7B57">
      <w:pPr>
        <w:spacing w:line="240" w:lineRule="auto"/>
      </w:pPr>
      <w:r>
        <w:separator/>
      </w:r>
    </w:p>
  </w:endnote>
  <w:endnote w:type="continuationSeparator" w:id="0">
    <w:p w14:paraId="1FFD24D2" w14:textId="77777777" w:rsidR="00C23D80" w:rsidRDefault="00C23D80" w:rsidP="00DC7B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ebo">
    <w:panose1 w:val="00000000000000000000"/>
    <w:charset w:val="B1"/>
    <w:family w:val="auto"/>
    <w:pitch w:val="variable"/>
    <w:sig w:usb0="A00008E7" w:usb1="40000043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ebo Black">
    <w:panose1 w:val="00000000000000000000"/>
    <w:charset w:val="B1"/>
    <w:family w:val="auto"/>
    <w:pitch w:val="variable"/>
    <w:sig w:usb0="A00008E7" w:usb1="40000043" w:usb2="00000000" w:usb3="00000000" w:csb0="00000021" w:csb1="00000000"/>
  </w:font>
  <w:font w:name="Heebo Light">
    <w:panose1 w:val="00000000000000000000"/>
    <w:charset w:val="B1"/>
    <w:family w:val="auto"/>
    <w:pitch w:val="variable"/>
    <w:sig w:usb0="A00008E7" w:usb1="40000043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59298" w14:textId="763EF249" w:rsidR="00DC7B57" w:rsidRDefault="00DC7B57" w:rsidP="00DC7B57">
    <w:pPr>
      <w:pStyle w:val="DVFusszeile"/>
      <w:tabs>
        <w:tab w:val="right" w:pos="10092"/>
      </w:tabs>
    </w:pPr>
    <w:r w:rsidRPr="00DC7B57">
      <w:t>Tempo-Sport, Seestrasse 93, 8810 Horgen</w:t>
    </w:r>
    <w:r>
      <w:tab/>
    </w:r>
    <w:r w:rsidRPr="00DC7B57">
      <w:t xml:space="preserve"> </w:t>
    </w:r>
    <w:r w:rsidRPr="00DC7B57">
      <w:rPr>
        <w:u w:val="single"/>
      </w:rPr>
      <w:t>www.tempo-sport.ch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F57F4" w14:textId="77777777" w:rsidR="00C23D80" w:rsidRDefault="00C23D80" w:rsidP="00DC7B57">
      <w:pPr>
        <w:spacing w:line="240" w:lineRule="auto"/>
      </w:pPr>
      <w:r>
        <w:separator/>
      </w:r>
    </w:p>
  </w:footnote>
  <w:footnote w:type="continuationSeparator" w:id="0">
    <w:p w14:paraId="635F78DF" w14:textId="77777777" w:rsidR="00C23D80" w:rsidRDefault="00C23D80" w:rsidP="00DC7B5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0226FF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DCC17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7D28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C806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A80BD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2C9E6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DE6B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72C87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764B6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86B18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BF6A57"/>
    <w:multiLevelType w:val="multilevel"/>
    <w:tmpl w:val="55F03CF6"/>
    <w:numStyleLink w:val="DVAufzhlung"/>
  </w:abstractNum>
  <w:abstractNum w:abstractNumId="11" w15:restartNumberingAfterBreak="0">
    <w:nsid w:val="2B47096E"/>
    <w:multiLevelType w:val="multilevel"/>
    <w:tmpl w:val="55F03CF6"/>
    <w:numStyleLink w:val="DVAufzhlung"/>
  </w:abstractNum>
  <w:abstractNum w:abstractNumId="12" w15:restartNumberingAfterBreak="0">
    <w:nsid w:val="333119BB"/>
    <w:multiLevelType w:val="multilevel"/>
    <w:tmpl w:val="55F03CF6"/>
    <w:numStyleLink w:val="DVAufzhlung"/>
  </w:abstractNum>
  <w:abstractNum w:abstractNumId="13" w15:restartNumberingAfterBreak="0">
    <w:nsid w:val="4C4C3A12"/>
    <w:multiLevelType w:val="multilevel"/>
    <w:tmpl w:val="55F03CF6"/>
    <w:numStyleLink w:val="DVAufzhlung"/>
  </w:abstractNum>
  <w:abstractNum w:abstractNumId="14" w15:restartNumberingAfterBreak="0">
    <w:nsid w:val="59CB1CA4"/>
    <w:multiLevelType w:val="multilevel"/>
    <w:tmpl w:val="55F03CF6"/>
    <w:numStyleLink w:val="DVAufzhlung"/>
  </w:abstractNum>
  <w:abstractNum w:abstractNumId="15" w15:restartNumberingAfterBreak="0">
    <w:nsid w:val="621623F4"/>
    <w:multiLevelType w:val="multilevel"/>
    <w:tmpl w:val="55F03CF6"/>
    <w:numStyleLink w:val="DVAufzhlung"/>
  </w:abstractNum>
  <w:abstractNum w:abstractNumId="16" w15:restartNumberingAfterBreak="0">
    <w:nsid w:val="6B0E591F"/>
    <w:multiLevelType w:val="multilevel"/>
    <w:tmpl w:val="55F03CF6"/>
    <w:numStyleLink w:val="DVAufzhlung"/>
  </w:abstractNum>
  <w:abstractNum w:abstractNumId="17" w15:restartNumberingAfterBreak="0">
    <w:nsid w:val="7F425256"/>
    <w:multiLevelType w:val="multilevel"/>
    <w:tmpl w:val="55F03CF6"/>
    <w:styleLink w:val="DVAufzhlung"/>
    <w:lvl w:ilvl="0">
      <w:start w:val="1"/>
      <w:numFmt w:val="bullet"/>
      <w:lvlRestart w:val="0"/>
      <w:pStyle w:val="DVLauftextAufzhlung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1361"/>
        </w:tabs>
        <w:ind w:left="1361" w:hanging="227"/>
      </w:pPr>
      <w:rPr>
        <w:rFonts w:ascii="Symbol" w:hAnsi="Symbol" w:hint="default"/>
      </w:rPr>
    </w:lvl>
    <w:lvl w:ilvl="6">
      <w:start w:val="1"/>
      <w:numFmt w:val="bullet"/>
      <w:lvlText w:val="-"/>
      <w:lvlJc w:val="left"/>
      <w:pPr>
        <w:tabs>
          <w:tab w:val="num" w:pos="1587"/>
        </w:tabs>
        <w:ind w:left="1587" w:hanging="226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tabs>
          <w:tab w:val="num" w:pos="1814"/>
        </w:tabs>
        <w:ind w:left="1814" w:hanging="227"/>
      </w:pPr>
      <w:rPr>
        <w:rFonts w:ascii="Symbol" w:hAnsi="Symbol" w:hint="default"/>
      </w:rPr>
    </w:lvl>
    <w:lvl w:ilvl="8">
      <w:start w:val="1"/>
      <w:numFmt w:val="bullet"/>
      <w:lvlText w:val="-"/>
      <w:lvlJc w:val="left"/>
      <w:pPr>
        <w:tabs>
          <w:tab w:val="num" w:pos="2041"/>
        </w:tabs>
        <w:ind w:left="2041" w:hanging="227"/>
      </w:pPr>
      <w:rPr>
        <w:rFonts w:ascii="Symbol" w:hAnsi="Symbol" w:hint="default"/>
      </w:rPr>
    </w:lvl>
  </w:abstractNum>
  <w:num w:numId="1" w16cid:durableId="1768847007">
    <w:abstractNumId w:val="17"/>
  </w:num>
  <w:num w:numId="2" w16cid:durableId="1873033558">
    <w:abstractNumId w:val="13"/>
  </w:num>
  <w:num w:numId="3" w16cid:durableId="2073580306">
    <w:abstractNumId w:val="11"/>
  </w:num>
  <w:num w:numId="4" w16cid:durableId="603195881">
    <w:abstractNumId w:val="14"/>
  </w:num>
  <w:num w:numId="5" w16cid:durableId="793401769">
    <w:abstractNumId w:val="16"/>
  </w:num>
  <w:num w:numId="6" w16cid:durableId="730661649">
    <w:abstractNumId w:val="15"/>
  </w:num>
  <w:num w:numId="7" w16cid:durableId="821701508">
    <w:abstractNumId w:val="10"/>
  </w:num>
  <w:num w:numId="8" w16cid:durableId="1486316171">
    <w:abstractNumId w:val="12"/>
  </w:num>
  <w:num w:numId="9" w16cid:durableId="907496597">
    <w:abstractNumId w:val="9"/>
  </w:num>
  <w:num w:numId="10" w16cid:durableId="1171526838">
    <w:abstractNumId w:val="7"/>
  </w:num>
  <w:num w:numId="11" w16cid:durableId="611979926">
    <w:abstractNumId w:val="6"/>
  </w:num>
  <w:num w:numId="12" w16cid:durableId="942767036">
    <w:abstractNumId w:val="5"/>
  </w:num>
  <w:num w:numId="13" w16cid:durableId="713581080">
    <w:abstractNumId w:val="4"/>
  </w:num>
  <w:num w:numId="14" w16cid:durableId="1393431038">
    <w:abstractNumId w:val="8"/>
  </w:num>
  <w:num w:numId="15" w16cid:durableId="1758087853">
    <w:abstractNumId w:val="3"/>
  </w:num>
  <w:num w:numId="16" w16cid:durableId="1686516844">
    <w:abstractNumId w:val="2"/>
  </w:num>
  <w:num w:numId="17" w16cid:durableId="2071422975">
    <w:abstractNumId w:val="1"/>
  </w:num>
  <w:num w:numId="18" w16cid:durableId="49310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C8"/>
    <w:rsid w:val="00031309"/>
    <w:rsid w:val="000655C3"/>
    <w:rsid w:val="000835AA"/>
    <w:rsid w:val="000E48BC"/>
    <w:rsid w:val="000F3EA6"/>
    <w:rsid w:val="0013499A"/>
    <w:rsid w:val="00191E53"/>
    <w:rsid w:val="00194EB1"/>
    <w:rsid w:val="0024195F"/>
    <w:rsid w:val="002656FF"/>
    <w:rsid w:val="0029614D"/>
    <w:rsid w:val="003061AA"/>
    <w:rsid w:val="003254CE"/>
    <w:rsid w:val="00386F65"/>
    <w:rsid w:val="00420A98"/>
    <w:rsid w:val="0042233D"/>
    <w:rsid w:val="004D14AF"/>
    <w:rsid w:val="004F2651"/>
    <w:rsid w:val="00564E62"/>
    <w:rsid w:val="005D54BD"/>
    <w:rsid w:val="006E5A4A"/>
    <w:rsid w:val="00710753"/>
    <w:rsid w:val="00763555"/>
    <w:rsid w:val="00794D5F"/>
    <w:rsid w:val="007E7BBC"/>
    <w:rsid w:val="008E713F"/>
    <w:rsid w:val="008F0BAB"/>
    <w:rsid w:val="00916625"/>
    <w:rsid w:val="009D5957"/>
    <w:rsid w:val="009D7772"/>
    <w:rsid w:val="009F383D"/>
    <w:rsid w:val="00A01DB4"/>
    <w:rsid w:val="00A57803"/>
    <w:rsid w:val="00A739CF"/>
    <w:rsid w:val="00AE2E09"/>
    <w:rsid w:val="00B23B7B"/>
    <w:rsid w:val="00B908C8"/>
    <w:rsid w:val="00BA0CCA"/>
    <w:rsid w:val="00C02463"/>
    <w:rsid w:val="00C024E9"/>
    <w:rsid w:val="00C23D80"/>
    <w:rsid w:val="00C94801"/>
    <w:rsid w:val="00CD046C"/>
    <w:rsid w:val="00D151AA"/>
    <w:rsid w:val="00D20598"/>
    <w:rsid w:val="00D36FC3"/>
    <w:rsid w:val="00D94DD8"/>
    <w:rsid w:val="00DA44D8"/>
    <w:rsid w:val="00DC7B57"/>
    <w:rsid w:val="00E2097A"/>
    <w:rsid w:val="00E5342E"/>
    <w:rsid w:val="00E575CC"/>
    <w:rsid w:val="00E76C72"/>
    <w:rsid w:val="00EE33BE"/>
    <w:rsid w:val="00F559F9"/>
    <w:rsid w:val="00FC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39C8361"/>
  <w15:chartTrackingRefBased/>
  <w15:docId w15:val="{04C1F082-2304-46D5-ACF0-07976748B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unhideWhenUsed="1" w:qFormat="1"/>
    <w:lsdException w:name="heading 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unhideWhenUsed="1" w:qFormat="1"/>
    <w:lsdException w:name="Emphasis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unhideWhenUsed="1" w:qFormat="1"/>
    <w:lsdException w:name="Quote" w:uiPriority="29" w:unhideWhenUsed="1" w:qFormat="1"/>
    <w:lsdException w:name="Intense Quote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unhideWhenUsed="1" w:qFormat="1"/>
    <w:lsdException w:name="Intense Emphasis" w:uiPriority="21" w:unhideWhenUsed="1" w:qFormat="1"/>
    <w:lsdException w:name="Subtle Reference" w:uiPriority="31" w:unhideWhenUsed="1" w:qFormat="1"/>
    <w:lsdException w:name="Intense Reference" w:uiPriority="32" w:unhideWhenUsed="1" w:qFormat="1"/>
    <w:lsdException w:name="Book Title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nhideWhenUsed/>
    <w:qFormat/>
    <w:rsid w:val="000F3EA6"/>
    <w:pPr>
      <w:spacing w:after="0" w:line="240" w:lineRule="atLeast"/>
    </w:pPr>
    <w:rPr>
      <w:rFonts w:ascii="Heebo" w:hAnsi="Heebo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unhideWhenUsed/>
    <w:qFormat/>
    <w:rsid w:val="000313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313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313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313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3130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3130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3130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3130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3130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VStandard">
    <w:name w:val="DV Standard"/>
    <w:basedOn w:val="Standard"/>
    <w:qFormat/>
    <w:rsid w:val="00FC7C60"/>
    <w:pPr>
      <w:spacing w:line="240" w:lineRule="auto"/>
    </w:pPr>
  </w:style>
  <w:style w:type="character" w:customStyle="1" w:styleId="DVrot">
    <w:name w:val="DV rot"/>
    <w:basedOn w:val="Absatz-Standardschriftart"/>
    <w:uiPriority w:val="1"/>
    <w:qFormat/>
    <w:rsid w:val="000F3EA6"/>
    <w:rPr>
      <w:color w:val="C90C0F"/>
    </w:rPr>
  </w:style>
  <w:style w:type="paragraph" w:customStyle="1" w:styleId="DVUntertitelrot">
    <w:name w:val="DV Untertitel rot"/>
    <w:basedOn w:val="Standard"/>
    <w:link w:val="DVUntertitelrotZchn"/>
    <w:qFormat/>
    <w:rsid w:val="00E575CC"/>
    <w:pPr>
      <w:spacing w:before="200" w:after="120" w:line="520" w:lineRule="atLeast"/>
      <w:jc w:val="center"/>
    </w:pPr>
    <w:rPr>
      <w:rFonts w:ascii="Heebo Black" w:hAnsi="Heebo Black"/>
      <w:color w:val="C90C0F"/>
      <w:sz w:val="40"/>
    </w:rPr>
  </w:style>
  <w:style w:type="paragraph" w:customStyle="1" w:styleId="DVLeadtextschwarz">
    <w:name w:val="DV Leadtext schwarz"/>
    <w:basedOn w:val="DVStandard"/>
    <w:qFormat/>
    <w:rsid w:val="002656FF"/>
    <w:pPr>
      <w:spacing w:line="320" w:lineRule="atLeast"/>
      <w:jc w:val="center"/>
    </w:pPr>
    <w:rPr>
      <w:sz w:val="24"/>
    </w:rPr>
  </w:style>
  <w:style w:type="character" w:customStyle="1" w:styleId="DVUntertitelrotZchn">
    <w:name w:val="DV Untertitel rot Zchn"/>
    <w:basedOn w:val="Absatz-Standardschriftart"/>
    <w:link w:val="DVUntertitelrot"/>
    <w:rsid w:val="00E575CC"/>
    <w:rPr>
      <w:rFonts w:ascii="Heebo Black" w:hAnsi="Heebo Black"/>
      <w:color w:val="C90C0F"/>
      <w:sz w:val="40"/>
    </w:rPr>
  </w:style>
  <w:style w:type="table" w:styleId="Tabellenraster">
    <w:name w:val="Table Grid"/>
    <w:basedOn w:val="NormaleTabelle"/>
    <w:uiPriority w:val="39"/>
    <w:semiHidden/>
    <w:unhideWhenUsed/>
    <w:rsid w:val="00386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semiHidden/>
    <w:unhideWhenUsed/>
    <w:rsid w:val="00386F6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VLayoutTabelle0">
    <w:name w:val="DV LayoutTabelle 0"/>
    <w:basedOn w:val="NormaleTabelle"/>
    <w:uiPriority w:val="99"/>
    <w:rsid w:val="00386F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DVUntertitelLauftextrot">
    <w:name w:val="DV Untertitel Lauftext rot"/>
    <w:basedOn w:val="DVStandard"/>
    <w:next w:val="DVStandard"/>
    <w:qFormat/>
    <w:rsid w:val="002656FF"/>
    <w:pPr>
      <w:spacing w:after="80"/>
    </w:pPr>
    <w:rPr>
      <w:rFonts w:ascii="Heebo Black" w:hAnsi="Heebo Black"/>
      <w:color w:val="C90C0F"/>
      <w:sz w:val="24"/>
    </w:rPr>
  </w:style>
  <w:style w:type="numbering" w:customStyle="1" w:styleId="DVAufzhlung">
    <w:name w:val="DV Aufzählung"/>
    <w:rsid w:val="00386F65"/>
    <w:pPr>
      <w:numPr>
        <w:numId w:val="1"/>
      </w:numPr>
    </w:pPr>
  </w:style>
  <w:style w:type="paragraph" w:customStyle="1" w:styleId="DVLauftextAufzhlung">
    <w:name w:val="DV Lauftext Aufzählung"/>
    <w:basedOn w:val="DVStandard"/>
    <w:qFormat/>
    <w:rsid w:val="00E575CC"/>
    <w:pPr>
      <w:numPr>
        <w:numId w:val="8"/>
      </w:numPr>
      <w:spacing w:line="228" w:lineRule="exact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031309"/>
  </w:style>
  <w:style w:type="paragraph" w:styleId="Kopfzeile">
    <w:name w:val="header"/>
    <w:basedOn w:val="Standard"/>
    <w:link w:val="KopfzeileZchn"/>
    <w:uiPriority w:val="99"/>
    <w:unhideWhenUsed/>
    <w:rsid w:val="00DC7B57"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7B57"/>
    <w:rPr>
      <w:rFonts w:ascii="Heebo" w:hAnsi="Heebo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C7B57"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7B57"/>
    <w:rPr>
      <w:rFonts w:ascii="Heebo" w:hAnsi="Heebo"/>
      <w:sz w:val="20"/>
    </w:rPr>
  </w:style>
  <w:style w:type="paragraph" w:customStyle="1" w:styleId="DVFusszeile">
    <w:name w:val="DV Fusszeile"/>
    <w:basedOn w:val="DVStandard"/>
    <w:qFormat/>
    <w:rsid w:val="00DC7B57"/>
    <w:pPr>
      <w:spacing w:line="200" w:lineRule="atLeast"/>
    </w:pPr>
    <w:rPr>
      <w:rFonts w:ascii="Heebo Light" w:hAnsi="Heebo Light"/>
      <w:sz w:val="18"/>
    </w:rPr>
  </w:style>
  <w:style w:type="paragraph" w:customStyle="1" w:styleId="DVTitelbild">
    <w:name w:val="DV Titelbild"/>
    <w:basedOn w:val="DVStandard"/>
    <w:next w:val="DVStandard"/>
    <w:qFormat/>
    <w:rsid w:val="00DA44D8"/>
    <w:pPr>
      <w:ind w:left="-539" w:right="-539"/>
      <w:jc w:val="center"/>
    </w:pPr>
  </w:style>
  <w:style w:type="paragraph" w:customStyle="1" w:styleId="DVHeadlineweiss">
    <w:name w:val="DV Headline weiss"/>
    <w:basedOn w:val="DVStandard"/>
    <w:qFormat/>
    <w:rsid w:val="00D20598"/>
    <w:pPr>
      <w:jc w:val="center"/>
    </w:pPr>
    <w:rPr>
      <w:rFonts w:ascii="Heebo Black" w:hAnsi="Heebo Black"/>
      <w:color w:val="FFFFFF"/>
      <w:sz w:val="100"/>
    </w:rPr>
  </w:style>
  <w:style w:type="paragraph" w:customStyle="1" w:styleId="DVHeadlineUntertitelweiss">
    <w:name w:val="DV Headline Untertitel weiss"/>
    <w:basedOn w:val="Standard"/>
    <w:qFormat/>
    <w:rsid w:val="00D20598"/>
    <w:pPr>
      <w:spacing w:line="520" w:lineRule="atLeast"/>
      <w:jc w:val="center"/>
    </w:pPr>
    <w:rPr>
      <w:rFonts w:ascii="Heebo Black" w:hAnsi="Heebo Black"/>
      <w:color w:val="FFFFFF"/>
      <w:sz w:val="40"/>
    </w:rPr>
  </w:style>
  <w:style w:type="paragraph" w:customStyle="1" w:styleId="DVTermine">
    <w:name w:val="DV Termine"/>
    <w:basedOn w:val="Standard"/>
    <w:qFormat/>
    <w:rsid w:val="002656FF"/>
    <w:pPr>
      <w:tabs>
        <w:tab w:val="left" w:pos="1446"/>
      </w:tabs>
      <w:spacing w:line="228" w:lineRule="exact"/>
    </w:pPr>
  </w:style>
  <w:style w:type="character" w:styleId="Hyperlink">
    <w:name w:val="Hyperlink"/>
    <w:basedOn w:val="Absatz-Standardschriftart"/>
    <w:uiPriority w:val="99"/>
    <w:unhideWhenUsed/>
    <w:rsid w:val="0071075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10753"/>
    <w:rPr>
      <w:color w:val="605E5C"/>
      <w:shd w:val="clear" w:color="auto" w:fill="E1DFDD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031309"/>
  </w:style>
  <w:style w:type="character" w:customStyle="1" w:styleId="AnredeZchn">
    <w:name w:val="Anrede Zchn"/>
    <w:basedOn w:val="Absatz-Standardschriftart"/>
    <w:link w:val="Anrede"/>
    <w:uiPriority w:val="99"/>
    <w:semiHidden/>
    <w:rsid w:val="00031309"/>
    <w:rPr>
      <w:rFonts w:ascii="Heebo" w:hAnsi="Heebo"/>
      <w:sz w:val="20"/>
    </w:rPr>
  </w:style>
  <w:style w:type="paragraph" w:styleId="Aufzhlungszeichen">
    <w:name w:val="List Bullet"/>
    <w:basedOn w:val="Standard"/>
    <w:uiPriority w:val="99"/>
    <w:semiHidden/>
    <w:unhideWhenUsed/>
    <w:rsid w:val="00031309"/>
    <w:pPr>
      <w:numPr>
        <w:numId w:val="9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031309"/>
    <w:pPr>
      <w:numPr>
        <w:numId w:val="10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031309"/>
    <w:pPr>
      <w:numPr>
        <w:numId w:val="11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031309"/>
    <w:pPr>
      <w:numPr>
        <w:numId w:val="12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031309"/>
    <w:pPr>
      <w:numPr>
        <w:numId w:val="13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03130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031309"/>
    <w:rPr>
      <w:color w:val="954F72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031309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/>
      <w:i/>
      <w:iCs/>
      <w:color w:val="4472C4" w:themeColor="accent1"/>
    </w:rPr>
  </w:style>
  <w:style w:type="character" w:styleId="Buchtitel">
    <w:name w:val="Book Title"/>
    <w:basedOn w:val="Absatz-Standardschriftart"/>
    <w:uiPriority w:val="33"/>
    <w:semiHidden/>
    <w:unhideWhenUsed/>
    <w:qFormat/>
    <w:rsid w:val="00031309"/>
    <w:rPr>
      <w:b/>
      <w:bCs/>
      <w:i/>
      <w:iC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031309"/>
  </w:style>
  <w:style w:type="character" w:customStyle="1" w:styleId="DatumZchn">
    <w:name w:val="Datum Zchn"/>
    <w:basedOn w:val="Absatz-Standardschriftart"/>
    <w:link w:val="Datum"/>
    <w:uiPriority w:val="99"/>
    <w:semiHidden/>
    <w:rsid w:val="00031309"/>
    <w:rPr>
      <w:rFonts w:ascii="Heebo" w:hAnsi="Heebo"/>
      <w:sz w:val="2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3130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31309"/>
    <w:rPr>
      <w:rFonts w:ascii="Segoe UI" w:hAnsi="Segoe UI" w:cs="Segoe UI"/>
      <w:sz w:val="16"/>
      <w:szCs w:val="16"/>
    </w:rPr>
  </w:style>
  <w:style w:type="table" w:styleId="DunkleListe">
    <w:name w:val="Dark List"/>
    <w:basedOn w:val="NormaleTabelle"/>
    <w:uiPriority w:val="7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unkleListe-Akzent6">
    <w:name w:val="Dark List Accent 6"/>
    <w:basedOn w:val="NormaleTabelle"/>
    <w:uiPriority w:val="7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EinfacheTabelle1">
    <w:name w:val="Plain Table 1"/>
    <w:basedOn w:val="NormaleTabelle"/>
    <w:uiPriority w:val="41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031309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031309"/>
    <w:rPr>
      <w:rFonts w:ascii="Heebo" w:hAnsi="Heebo"/>
      <w:sz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031309"/>
    <w:pPr>
      <w:spacing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31309"/>
    <w:rPr>
      <w:rFonts w:ascii="Heebo" w:hAnsi="Heebo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031309"/>
    <w:rPr>
      <w:vertAlign w:val="superscript"/>
    </w:rPr>
  </w:style>
  <w:style w:type="character" w:styleId="Erwhnung">
    <w:name w:val="Mention"/>
    <w:basedOn w:val="Absatz-Standardschriftart"/>
    <w:uiPriority w:val="99"/>
    <w:semiHidden/>
    <w:unhideWhenUsed/>
    <w:rsid w:val="00031309"/>
    <w:rPr>
      <w:color w:val="2B579A"/>
      <w:shd w:val="clear" w:color="auto" w:fill="E1DFDD"/>
    </w:rPr>
  </w:style>
  <w:style w:type="table" w:styleId="FarbigeListe">
    <w:name w:val="Colorful List"/>
    <w:basedOn w:val="NormaleTabelle"/>
    <w:uiPriority w:val="72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arbigeListe-Akzent6">
    <w:name w:val="Colorful List Accent 6"/>
    <w:basedOn w:val="NormaleTabelle"/>
    <w:uiPriority w:val="72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">
    <w:name w:val="Colorful Grid"/>
    <w:basedOn w:val="NormaleTabelle"/>
    <w:uiPriority w:val="73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Fett">
    <w:name w:val="Strong"/>
    <w:basedOn w:val="Absatz-Standardschriftart"/>
    <w:uiPriority w:val="22"/>
    <w:unhideWhenUsed/>
    <w:qFormat/>
    <w:rsid w:val="00031309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031309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031309"/>
    <w:rPr>
      <w:rFonts w:ascii="Heebo" w:hAnsi="Heebo"/>
      <w:sz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31309"/>
    <w:pPr>
      <w:spacing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31309"/>
    <w:rPr>
      <w:rFonts w:ascii="Heebo" w:hAnsi="Heebo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31309"/>
    <w:rPr>
      <w:vertAlign w:val="superscript"/>
    </w:rPr>
  </w:style>
  <w:style w:type="table" w:styleId="Gitternetztabelle1hell">
    <w:name w:val="Grid Table 1 Light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3">
    <w:name w:val="Grid Table 3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5dunkel">
    <w:name w:val="Grid Table 5 Dark"/>
    <w:basedOn w:val="NormaleTabelle"/>
    <w:uiPriority w:val="50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semiHidden/>
    <w:unhideWhenUsed/>
    <w:rsid w:val="0003130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semiHidden/>
    <w:unhideWhenUsed/>
    <w:rsid w:val="0003130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semiHidden/>
    <w:unhideWhenUsed/>
    <w:rsid w:val="0003130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semiHidden/>
    <w:unhideWhenUsed/>
    <w:rsid w:val="0003130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semiHidden/>
    <w:unhideWhenUsed/>
    <w:rsid w:val="0003130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semiHidden/>
    <w:unhideWhenUsed/>
    <w:rsid w:val="0003130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semiHidden/>
    <w:unhideWhenUsed/>
    <w:rsid w:val="0003130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semiHidden/>
    <w:unhideWhenUsed/>
    <w:rsid w:val="0003130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semiHidden/>
    <w:unhideWhenUsed/>
    <w:rsid w:val="0003130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semiHidden/>
    <w:unhideWhenUsed/>
    <w:rsid w:val="0003130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semiHidden/>
    <w:unhideWhenUsed/>
    <w:rsid w:val="0003130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semiHidden/>
    <w:unhideWhenUsed/>
    <w:rsid w:val="0003130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Gruformel">
    <w:name w:val="Closing"/>
    <w:basedOn w:val="Standard"/>
    <w:link w:val="GruformelZchn"/>
    <w:uiPriority w:val="99"/>
    <w:semiHidden/>
    <w:unhideWhenUsed/>
    <w:rsid w:val="00031309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031309"/>
    <w:rPr>
      <w:rFonts w:ascii="Heebo" w:hAnsi="Heebo"/>
      <w:sz w:val="20"/>
    </w:rPr>
  </w:style>
  <w:style w:type="character" w:styleId="Hashtag">
    <w:name w:val="Hashtag"/>
    <w:basedOn w:val="Absatz-Standardschriftart"/>
    <w:uiPriority w:val="99"/>
    <w:semiHidden/>
    <w:unhideWhenUsed/>
    <w:rsid w:val="00031309"/>
    <w:rPr>
      <w:color w:val="2B579A"/>
      <w:shd w:val="clear" w:color="auto" w:fill="E1DFDD"/>
    </w:rPr>
  </w:style>
  <w:style w:type="table" w:styleId="HelleListe">
    <w:name w:val="Light List"/>
    <w:basedOn w:val="NormaleTabelle"/>
    <w:uiPriority w:val="61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03130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03130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03130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03130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03130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03130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03130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HellesRaster">
    <w:name w:val="Light Grid"/>
    <w:basedOn w:val="NormaleTabelle"/>
    <w:uiPriority w:val="62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character" w:styleId="Hervorhebung">
    <w:name w:val="Emphasis"/>
    <w:basedOn w:val="Absatz-Standardschriftart"/>
    <w:uiPriority w:val="20"/>
    <w:semiHidden/>
    <w:unhideWhenUsed/>
    <w:qFormat/>
    <w:rsid w:val="00031309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031309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031309"/>
    <w:rPr>
      <w:rFonts w:ascii="Heebo" w:hAnsi="Heebo"/>
      <w:i/>
      <w:iCs/>
      <w:sz w:val="20"/>
    </w:rPr>
  </w:style>
  <w:style w:type="character" w:styleId="HTMLAkronym">
    <w:name w:val="HTML Acronym"/>
    <w:basedOn w:val="Absatz-Standardschriftart"/>
    <w:uiPriority w:val="99"/>
    <w:semiHidden/>
    <w:unhideWhenUsed/>
    <w:rsid w:val="00031309"/>
  </w:style>
  <w:style w:type="character" w:styleId="HTMLBeispiel">
    <w:name w:val="HTML Sample"/>
    <w:basedOn w:val="Absatz-Standardschriftart"/>
    <w:uiPriority w:val="99"/>
    <w:semiHidden/>
    <w:unhideWhenUsed/>
    <w:rsid w:val="00031309"/>
    <w:rPr>
      <w:rFonts w:ascii="Consolas" w:hAnsi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rsid w:val="00031309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031309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031309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031309"/>
    <w:rPr>
      <w:rFonts w:ascii="Consolas" w:hAnsi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031309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31309"/>
    <w:pPr>
      <w:spacing w:line="240" w:lineRule="auto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31309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031309"/>
    <w:rPr>
      <w:i/>
      <w:iCs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031309"/>
    <w:pPr>
      <w:spacing w:line="240" w:lineRule="auto"/>
      <w:ind w:left="200" w:hanging="20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031309"/>
    <w:pPr>
      <w:spacing w:line="240" w:lineRule="auto"/>
      <w:ind w:left="400" w:hanging="20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031309"/>
    <w:pPr>
      <w:spacing w:line="240" w:lineRule="auto"/>
      <w:ind w:left="600" w:hanging="20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031309"/>
    <w:pPr>
      <w:spacing w:line="240" w:lineRule="auto"/>
      <w:ind w:left="800" w:hanging="20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031309"/>
    <w:pPr>
      <w:spacing w:line="240" w:lineRule="auto"/>
      <w:ind w:left="1000" w:hanging="20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031309"/>
    <w:pPr>
      <w:spacing w:line="240" w:lineRule="auto"/>
      <w:ind w:left="1200" w:hanging="20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031309"/>
    <w:pPr>
      <w:spacing w:line="240" w:lineRule="auto"/>
      <w:ind w:left="1400" w:hanging="20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031309"/>
    <w:pPr>
      <w:spacing w:line="240" w:lineRule="auto"/>
      <w:ind w:left="1600" w:hanging="2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031309"/>
    <w:pPr>
      <w:spacing w:line="240" w:lineRule="auto"/>
      <w:ind w:left="18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031309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31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031309"/>
    <w:pPr>
      <w:outlineLvl w:val="9"/>
    </w:pPr>
  </w:style>
  <w:style w:type="character" w:styleId="IntensiveHervorhebung">
    <w:name w:val="Intense Emphasis"/>
    <w:basedOn w:val="Absatz-Standardschriftart"/>
    <w:uiPriority w:val="21"/>
    <w:semiHidden/>
    <w:unhideWhenUsed/>
    <w:qFormat/>
    <w:rsid w:val="00031309"/>
    <w:rPr>
      <w:i/>
      <w:iCs/>
      <w:color w:val="4472C4" w:themeColor="accent1"/>
    </w:rPr>
  </w:style>
  <w:style w:type="character" w:styleId="IntensiverVerweis">
    <w:name w:val="Intense Reference"/>
    <w:basedOn w:val="Absatz-Standardschriftart"/>
    <w:uiPriority w:val="32"/>
    <w:semiHidden/>
    <w:unhideWhenUsed/>
    <w:qFormat/>
    <w:rsid w:val="00031309"/>
    <w:rPr>
      <w:b/>
      <w:bCs/>
      <w:smallCaps/>
      <w:color w:val="4472C4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qFormat/>
    <w:rsid w:val="0003130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31309"/>
    <w:rPr>
      <w:rFonts w:ascii="Heebo" w:hAnsi="Heebo"/>
      <w:i/>
      <w:iCs/>
      <w:color w:val="4472C4" w:themeColor="accent1"/>
      <w:sz w:val="20"/>
    </w:rPr>
  </w:style>
  <w:style w:type="paragraph" w:styleId="KeinLeerraum">
    <w:name w:val="No Spacing"/>
    <w:uiPriority w:val="1"/>
    <w:semiHidden/>
    <w:unhideWhenUsed/>
    <w:qFormat/>
    <w:rsid w:val="00031309"/>
    <w:pPr>
      <w:spacing w:after="0" w:line="240" w:lineRule="auto"/>
    </w:pPr>
    <w:rPr>
      <w:rFonts w:ascii="Heebo" w:hAnsi="Heebo"/>
      <w:sz w:val="20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31309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31309"/>
    <w:rPr>
      <w:rFonts w:ascii="Heebo" w:hAnsi="Heebo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130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1309"/>
    <w:rPr>
      <w:rFonts w:ascii="Heebo" w:hAnsi="Heebo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1309"/>
    <w:rPr>
      <w:sz w:val="16"/>
      <w:szCs w:val="16"/>
    </w:rPr>
  </w:style>
  <w:style w:type="paragraph" w:styleId="Liste">
    <w:name w:val="List"/>
    <w:basedOn w:val="Standard"/>
    <w:uiPriority w:val="99"/>
    <w:semiHidden/>
    <w:unhideWhenUsed/>
    <w:rsid w:val="00031309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031309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031309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031309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031309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unhideWhenUsed/>
    <w:qFormat/>
    <w:rsid w:val="00031309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031309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031309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031309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031309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031309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031309"/>
    <w:pPr>
      <w:numPr>
        <w:numId w:val="1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031309"/>
    <w:pPr>
      <w:numPr>
        <w:numId w:val="15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031309"/>
    <w:pPr>
      <w:numPr>
        <w:numId w:val="16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031309"/>
    <w:pPr>
      <w:numPr>
        <w:numId w:val="17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031309"/>
    <w:pPr>
      <w:numPr>
        <w:numId w:val="18"/>
      </w:numPr>
      <w:contextualSpacing/>
    </w:pPr>
  </w:style>
  <w:style w:type="table" w:styleId="Listentabelle1hell">
    <w:name w:val="List Table 1 Light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semiHidden/>
    <w:unhideWhenUsed/>
    <w:rsid w:val="00031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2">
    <w:name w:val="List Table 2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ntabelle2Akzent2">
    <w:name w:val="List Table 2 Accent 2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2Akzent3">
    <w:name w:val="List Table 2 Accent 3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2Akzent4">
    <w:name w:val="List Table 2 Accent 4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2Akzent5">
    <w:name w:val="List Table 2 Accent 5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ntabelle2Akzent6">
    <w:name w:val="List Table 2 Accent 6"/>
    <w:basedOn w:val="NormaleTabelle"/>
    <w:uiPriority w:val="4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3">
    <w:name w:val="List Table 3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ntabelle4Akzent2">
    <w:name w:val="List Table 4 Accent 2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4Akzent3">
    <w:name w:val="List Table 4 Accent 3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4Akzent4">
    <w:name w:val="List Table 4 Accent 4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4Akzent5">
    <w:name w:val="List Table 4 Accent 5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ntabelle4Akzent6">
    <w:name w:val="List Table 4 Accent 6"/>
    <w:basedOn w:val="NormaleTabelle"/>
    <w:uiPriority w:val="4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5dunkel">
    <w:name w:val="List Table 5 Dark"/>
    <w:basedOn w:val="NormaleTabelle"/>
    <w:uiPriority w:val="5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semiHidden/>
    <w:unhideWhenUsed/>
    <w:rsid w:val="0003130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semiHidden/>
    <w:unhideWhenUsed/>
    <w:rsid w:val="0003130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semiHidden/>
    <w:unhideWhenUsed/>
    <w:rsid w:val="0003130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semiHidden/>
    <w:unhideWhenUsed/>
    <w:rsid w:val="0003130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semiHidden/>
    <w:unhideWhenUsed/>
    <w:rsid w:val="0003130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semiHidden/>
    <w:unhideWhenUsed/>
    <w:rsid w:val="0003130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semiHidden/>
    <w:unhideWhenUsed/>
    <w:rsid w:val="0003130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7farbig">
    <w:name w:val="List Table 7 Colorful"/>
    <w:basedOn w:val="NormaleTabelle"/>
    <w:uiPriority w:val="52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semiHidden/>
    <w:unhideWhenUsed/>
    <w:rsid w:val="0003130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semiHidden/>
    <w:unhideWhenUsed/>
    <w:rsid w:val="0003130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semiHidden/>
    <w:unhideWhenUsed/>
    <w:rsid w:val="0003130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semiHidden/>
    <w:unhideWhenUsed/>
    <w:rsid w:val="0003130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semiHidden/>
    <w:unhideWhenUsed/>
    <w:rsid w:val="0003130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semiHidden/>
    <w:unhideWhenUsed/>
    <w:rsid w:val="0003130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eraturverzeichnis">
    <w:name w:val="Bibliography"/>
    <w:basedOn w:val="Standard"/>
    <w:next w:val="Standard"/>
    <w:uiPriority w:val="37"/>
    <w:semiHidden/>
    <w:unhideWhenUsed/>
    <w:rsid w:val="00031309"/>
  </w:style>
  <w:style w:type="paragraph" w:styleId="Makrotext">
    <w:name w:val="macro"/>
    <w:link w:val="MakrotextZchn"/>
    <w:uiPriority w:val="99"/>
    <w:semiHidden/>
    <w:unhideWhenUsed/>
    <w:rsid w:val="0003130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031309"/>
    <w:rPr>
      <w:rFonts w:ascii="Consolas" w:hAnsi="Consolas"/>
      <w:sz w:val="20"/>
      <w:szCs w:val="20"/>
    </w:rPr>
  </w:style>
  <w:style w:type="table" w:styleId="MittlereListe1">
    <w:name w:val="Medium List 1"/>
    <w:basedOn w:val="NormaleTabelle"/>
    <w:uiPriority w:val="65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0313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03130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03130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03130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03130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03130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031309"/>
    <w:rPr>
      <w:rFonts w:ascii="Consolas" w:hAnsi="Consolas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unhideWhenUsed/>
    <w:rsid w:val="00031309"/>
    <w:rPr>
      <w:color w:val="80808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031309"/>
    <w:pPr>
      <w:ind w:left="200" w:hanging="20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03130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unhideWhenUsed/>
    <w:qFormat/>
    <w:rsid w:val="00031309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semiHidden/>
    <w:unhideWhenUsed/>
    <w:qFormat/>
    <w:rsid w:val="00031309"/>
    <w:rPr>
      <w:smallCaps/>
      <w:color w:val="5A5A5A" w:themeColor="text1" w:themeTint="A5"/>
    </w:rPr>
  </w:style>
  <w:style w:type="character" w:styleId="Seitenzahl">
    <w:name w:val="page number"/>
    <w:basedOn w:val="Absatz-Standardschriftart"/>
    <w:uiPriority w:val="99"/>
    <w:semiHidden/>
    <w:unhideWhenUsed/>
    <w:rsid w:val="00031309"/>
  </w:style>
  <w:style w:type="character" w:styleId="SmartHyperlink">
    <w:name w:val="Smart Hyperlink"/>
    <w:basedOn w:val="Absatz-Standardschriftart"/>
    <w:uiPriority w:val="99"/>
    <w:semiHidden/>
    <w:unhideWhenUsed/>
    <w:rsid w:val="00031309"/>
    <w:rPr>
      <w:u w:val="dotted"/>
    </w:rPr>
  </w:style>
  <w:style w:type="character" w:styleId="SmartLink">
    <w:name w:val="Smart Link"/>
    <w:basedOn w:val="Absatz-Standardschriftart"/>
    <w:uiPriority w:val="99"/>
    <w:semiHidden/>
    <w:unhideWhenUsed/>
    <w:rsid w:val="00031309"/>
    <w:rPr>
      <w:color w:val="0000FF"/>
      <w:u w:val="single"/>
      <w:shd w:val="clear" w:color="auto" w:fill="F3F2F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13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1309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031309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031309"/>
    <w:pPr>
      <w:ind w:left="708"/>
    </w:pPr>
  </w:style>
  <w:style w:type="table" w:styleId="Tabelle3D-Effekt1">
    <w:name w:val="Table 3D effects 1"/>
    <w:basedOn w:val="NormaleTabelle"/>
    <w:uiPriority w:val="99"/>
    <w:semiHidden/>
    <w:unhideWhenUsed/>
    <w:rsid w:val="00031309"/>
    <w:pPr>
      <w:spacing w:after="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031309"/>
    <w:pPr>
      <w:spacing w:after="0"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031309"/>
    <w:pPr>
      <w:spacing w:after="0"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unhideWhenUsed/>
    <w:rsid w:val="00031309"/>
    <w:pPr>
      <w:spacing w:after="0"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031309"/>
    <w:pPr>
      <w:spacing w:after="0"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031309"/>
    <w:pPr>
      <w:spacing w:after="0"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031309"/>
    <w:pPr>
      <w:spacing w:after="0"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031309"/>
    <w:pPr>
      <w:spacing w:after="0"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031309"/>
    <w:pPr>
      <w:spacing w:after="0"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031309"/>
    <w:pPr>
      <w:spacing w:after="0"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031309"/>
    <w:pPr>
      <w:spacing w:after="0"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031309"/>
    <w:pPr>
      <w:spacing w:after="0"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031309"/>
    <w:pPr>
      <w:spacing w:after="0"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031309"/>
    <w:pPr>
      <w:spacing w:after="0"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031309"/>
    <w:pPr>
      <w:spacing w:after="0"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031309"/>
    <w:pPr>
      <w:spacing w:after="0"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031309"/>
    <w:pPr>
      <w:spacing w:after="0"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031309"/>
    <w:pPr>
      <w:spacing w:after="0"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uiPriority w:val="99"/>
    <w:semiHidden/>
    <w:unhideWhenUsed/>
    <w:rsid w:val="00031309"/>
    <w:pPr>
      <w:spacing w:after="0"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031309"/>
    <w:pPr>
      <w:spacing w:after="0"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031309"/>
    <w:pPr>
      <w:spacing w:after="0"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031309"/>
    <w:pPr>
      <w:spacing w:after="0"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031309"/>
    <w:pPr>
      <w:spacing w:after="0"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031309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31309"/>
    <w:rPr>
      <w:rFonts w:ascii="Heebo" w:hAnsi="Heebo"/>
      <w:sz w:val="20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03130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031309"/>
    <w:rPr>
      <w:rFonts w:ascii="Heebo" w:hAnsi="Heebo"/>
      <w:sz w:val="20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03130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031309"/>
    <w:rPr>
      <w:rFonts w:ascii="Heebo" w:hAnsi="Heebo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03130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031309"/>
    <w:rPr>
      <w:rFonts w:ascii="Heebo" w:hAnsi="Heebo"/>
      <w:sz w:val="20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031309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031309"/>
    <w:rPr>
      <w:rFonts w:ascii="Heebo" w:hAnsi="Heebo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031309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031309"/>
    <w:rPr>
      <w:rFonts w:ascii="Heebo" w:hAnsi="Heebo"/>
      <w:sz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03130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031309"/>
    <w:rPr>
      <w:rFonts w:ascii="Heebo" w:hAnsi="Heebo"/>
      <w:sz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031309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031309"/>
    <w:rPr>
      <w:rFonts w:ascii="Heebo" w:hAnsi="Heebo"/>
      <w:sz w:val="20"/>
    </w:rPr>
  </w:style>
  <w:style w:type="paragraph" w:styleId="Titel">
    <w:name w:val="Title"/>
    <w:basedOn w:val="Standard"/>
    <w:next w:val="Standard"/>
    <w:link w:val="TitelZchn"/>
    <w:uiPriority w:val="10"/>
    <w:semiHidden/>
    <w:unhideWhenUsed/>
    <w:qFormat/>
    <w:rsid w:val="0003130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31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313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3130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31309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31309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31309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31309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3130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313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031309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031309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031309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031309"/>
    <w:rPr>
      <w:rFonts w:ascii="Heebo" w:hAnsi="Heebo"/>
      <w:sz w:val="20"/>
    </w:rPr>
  </w:style>
  <w:style w:type="paragraph" w:styleId="Untertitel">
    <w:name w:val="Subtitle"/>
    <w:basedOn w:val="Standard"/>
    <w:next w:val="Standard"/>
    <w:link w:val="UntertitelZchn"/>
    <w:uiPriority w:val="11"/>
    <w:semiHidden/>
    <w:unhideWhenUsed/>
    <w:qFormat/>
    <w:rsid w:val="00031309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31309"/>
    <w:rPr>
      <w:rFonts w:eastAsiaTheme="minorEastAsia"/>
      <w:color w:val="5A5A5A" w:themeColor="text1" w:themeTint="A5"/>
      <w:spacing w:val="15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031309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031309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031309"/>
    <w:pPr>
      <w:spacing w:after="100"/>
      <w:ind w:left="40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031309"/>
    <w:pPr>
      <w:spacing w:after="100"/>
      <w:ind w:left="6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031309"/>
    <w:pPr>
      <w:spacing w:after="100"/>
      <w:ind w:left="80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031309"/>
    <w:pPr>
      <w:spacing w:after="100"/>
      <w:ind w:left="10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031309"/>
    <w:pPr>
      <w:spacing w:after="100"/>
      <w:ind w:left="120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031309"/>
    <w:pPr>
      <w:spacing w:after="100"/>
      <w:ind w:left="140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031309"/>
    <w:pPr>
      <w:spacing w:after="100"/>
      <w:ind w:left="1600"/>
    </w:pPr>
  </w:style>
  <w:style w:type="character" w:styleId="Zeilennummer">
    <w:name w:val="line number"/>
    <w:basedOn w:val="Absatz-Standardschriftart"/>
    <w:uiPriority w:val="99"/>
    <w:semiHidden/>
    <w:unhideWhenUsed/>
    <w:rsid w:val="00031309"/>
  </w:style>
  <w:style w:type="paragraph" w:styleId="Zitat">
    <w:name w:val="Quote"/>
    <w:basedOn w:val="Standard"/>
    <w:next w:val="Standard"/>
    <w:link w:val="ZitatZchn"/>
    <w:uiPriority w:val="29"/>
    <w:semiHidden/>
    <w:unhideWhenUsed/>
    <w:qFormat/>
    <w:rsid w:val="000313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31309"/>
    <w:rPr>
      <w:rFonts w:ascii="Heebo" w:hAnsi="Heebo"/>
      <w:i/>
      <w:iCs/>
      <w:color w:val="404040" w:themeColor="text1" w:themeTint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0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hael@tronczik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ail@susannereisinger.c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30_Events_Seminare\Vorlage%20Flyer%202023\Vorlage%20zweispalti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T:\30_Events_Seminare\Vorlage Flyer 2023\Vorlage zweispaltig.dotx</Template>
  <TotalTime>0</TotalTime>
  <Pages>1</Pages>
  <Words>270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Kamm</dc:creator>
  <cp:keywords/>
  <dc:description/>
  <cp:lastModifiedBy>tronni74 tronni74</cp:lastModifiedBy>
  <cp:revision>6</cp:revision>
  <cp:lastPrinted>2024-06-11T10:02:00Z</cp:lastPrinted>
  <dcterms:created xsi:type="dcterms:W3CDTF">2026-02-21T10:32:00Z</dcterms:created>
  <dcterms:modified xsi:type="dcterms:W3CDTF">2026-03-06T11:38:00Z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dentLevel1_DV Aufzählung">
    <vt:lpwstr>0</vt:lpwstr>
  </property>
  <property fmtid="{D5CDD505-2E9C-101B-9397-08002B2CF9AE}" pid="3" name="IndentNumberToText_DV Aufzählung">
    <vt:lpwstr>0.4</vt:lpwstr>
  </property>
  <property fmtid="{D5CDD505-2E9C-101B-9397-08002B2CF9AE}" pid="4" name="IndentNextLevel_DV Aufzählung">
    <vt:lpwstr>0.4</vt:lpwstr>
  </property>
  <property fmtid="{D5CDD505-2E9C-101B-9397-08002B2CF9AE}" pid="5" name="BulletFont1_DV Aufzählung">
    <vt:lpwstr>Wingdings</vt:lpwstr>
  </property>
  <property fmtid="{D5CDD505-2E9C-101B-9397-08002B2CF9AE}" pid="6" name="BulletUnicode1_DV Aufzählung">
    <vt:i4>-3937</vt:i4>
  </property>
  <property fmtid="{D5CDD505-2E9C-101B-9397-08002B2CF9AE}" pid="7" name="BulletFont2_DV Aufzählung">
    <vt:lpwstr>Symbol</vt:lpwstr>
  </property>
  <property fmtid="{D5CDD505-2E9C-101B-9397-08002B2CF9AE}" pid="8" name="BulletUnicode2_DV Aufzählung">
    <vt:i4>-4051</vt:i4>
  </property>
  <property fmtid="{D5CDD505-2E9C-101B-9397-08002B2CF9AE}" pid="9" name="BulletFont3_DV Aufzählung">
    <vt:lpwstr>Symbol</vt:lpwstr>
  </property>
  <property fmtid="{D5CDD505-2E9C-101B-9397-08002B2CF9AE}" pid="10" name="BulletUnicode3_DV Aufzählung">
    <vt:i4>-4051</vt:i4>
  </property>
  <property fmtid="{D5CDD505-2E9C-101B-9397-08002B2CF9AE}" pid="11" name="BulletFont4_DV Aufzählung">
    <vt:lpwstr>Symbol</vt:lpwstr>
  </property>
  <property fmtid="{D5CDD505-2E9C-101B-9397-08002B2CF9AE}" pid="12" name="BulletUnicode4_DV Aufzählung">
    <vt:i4>-4051</vt:i4>
  </property>
  <property fmtid="{D5CDD505-2E9C-101B-9397-08002B2CF9AE}" pid="13" name="BulletFont5_DV Aufzählung">
    <vt:lpwstr>Symbol</vt:lpwstr>
  </property>
  <property fmtid="{D5CDD505-2E9C-101B-9397-08002B2CF9AE}" pid="14" name="BulletUnicode5_DV Aufzählung">
    <vt:i4>-4051</vt:i4>
  </property>
  <property fmtid="{D5CDD505-2E9C-101B-9397-08002B2CF9AE}" pid="15" name="BulletFont6_DV Aufzählung">
    <vt:lpwstr>Symbol</vt:lpwstr>
  </property>
  <property fmtid="{D5CDD505-2E9C-101B-9397-08002B2CF9AE}" pid="16" name="BulletUnicode6_DV Aufzählung">
    <vt:i4>-4051</vt:i4>
  </property>
  <property fmtid="{D5CDD505-2E9C-101B-9397-08002B2CF9AE}" pid="17" name="BulletFont7_DV Aufzählung">
    <vt:lpwstr>Symbol</vt:lpwstr>
  </property>
  <property fmtid="{D5CDD505-2E9C-101B-9397-08002B2CF9AE}" pid="18" name="BulletUnicode7_DV Aufzählung">
    <vt:i4>-4051</vt:i4>
  </property>
  <property fmtid="{D5CDD505-2E9C-101B-9397-08002B2CF9AE}" pid="19" name="BulletFont8_DV Aufzählung">
    <vt:lpwstr>Symbol</vt:lpwstr>
  </property>
  <property fmtid="{D5CDD505-2E9C-101B-9397-08002B2CF9AE}" pid="20" name="BulletUnicode8_DV Aufzählung">
    <vt:i4>-4051</vt:i4>
  </property>
  <property fmtid="{D5CDD505-2E9C-101B-9397-08002B2CF9AE}" pid="21" name="BulletFont9_DV Aufzählung">
    <vt:lpwstr>Symbol</vt:lpwstr>
  </property>
  <property fmtid="{D5CDD505-2E9C-101B-9397-08002B2CF9AE}" pid="22" name="BulletUnicode9_DV Aufzählung">
    <vt:i4>-4051</vt:i4>
  </property>
</Properties>
</file>